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BE0D9" w14:textId="77777777" w:rsidR="003279A5" w:rsidRDefault="256C590E" w:rsidP="003279A5">
      <w:pPr>
        <w:pStyle w:val="berschrift1"/>
        <w:rPr>
          <w:b/>
          <w:bCs/>
        </w:rPr>
      </w:pPr>
      <w:r w:rsidRPr="02C1B8FD">
        <w:rPr>
          <w:b/>
          <w:bCs/>
        </w:rPr>
        <w:t>Röder wird n</w:t>
      </w:r>
      <w:r w:rsidR="00F3653B" w:rsidRPr="02C1B8FD">
        <w:rPr>
          <w:b/>
          <w:bCs/>
        </w:rPr>
        <w:t xml:space="preserve">euer Präsident </w:t>
      </w:r>
      <w:r w:rsidR="110DA147" w:rsidRPr="02C1B8FD">
        <w:rPr>
          <w:b/>
          <w:bCs/>
        </w:rPr>
        <w:t>der</w:t>
      </w:r>
      <w:r w:rsidR="00F3653B" w:rsidRPr="02C1B8FD">
        <w:rPr>
          <w:b/>
          <w:bCs/>
        </w:rPr>
        <w:t xml:space="preserve"> JRE-Deutschland</w:t>
      </w:r>
      <w:r w:rsidR="23D088AD" w:rsidRPr="02C1B8FD">
        <w:rPr>
          <w:b/>
          <w:bCs/>
        </w:rPr>
        <w:t xml:space="preserve">: </w:t>
      </w:r>
    </w:p>
    <w:p w14:paraId="7ADE9976" w14:textId="35059AAE" w:rsidR="23D088AD" w:rsidRPr="003279A5" w:rsidRDefault="23D088AD" w:rsidP="003279A5">
      <w:pPr>
        <w:pStyle w:val="berschrift1"/>
        <w:rPr>
          <w:b/>
          <w:bCs/>
        </w:rPr>
      </w:pPr>
      <w:r w:rsidRPr="02C1B8FD">
        <w:rPr>
          <w:rFonts w:ascii="Times" w:eastAsia="Times" w:hAnsi="Times" w:cs="Times"/>
          <w:sz w:val="36"/>
          <w:szCs w:val="36"/>
        </w:rPr>
        <w:t xml:space="preserve">Huber </w:t>
      </w:r>
      <w:r w:rsidR="581000F5" w:rsidRPr="02C1B8FD">
        <w:rPr>
          <w:rFonts w:ascii="Times" w:eastAsia="Times" w:hAnsi="Times" w:cs="Times"/>
          <w:sz w:val="36"/>
          <w:szCs w:val="36"/>
        </w:rPr>
        <w:t>übergibt starke Vereinigung</w:t>
      </w:r>
    </w:p>
    <w:p w14:paraId="7080C4B7" w14:textId="0F35E25E" w:rsidR="02C1B8FD" w:rsidRDefault="02C1B8FD" w:rsidP="02C1B8FD">
      <w:pPr>
        <w:rPr>
          <w:rFonts w:ascii="Times" w:eastAsia="Times" w:hAnsi="Times" w:cs="Times"/>
          <w:sz w:val="36"/>
          <w:szCs w:val="36"/>
        </w:rPr>
      </w:pPr>
    </w:p>
    <w:p w14:paraId="7EAC25F1" w14:textId="21337916" w:rsidR="00A059D6" w:rsidRDefault="00F3653B" w:rsidP="00A059D6">
      <w:pPr>
        <w:pStyle w:val="berschrift1"/>
        <w:rPr>
          <w:b/>
          <w:bCs/>
        </w:rPr>
      </w:pPr>
      <w:r w:rsidRPr="00F3653B">
        <w:rPr>
          <w:b/>
          <w:bCs/>
        </w:rPr>
        <w:t xml:space="preserve">Auf ihrer Haupttagung </w:t>
      </w:r>
      <w:r w:rsidR="002864C9">
        <w:rPr>
          <w:b/>
          <w:bCs/>
        </w:rPr>
        <w:t>am 14</w:t>
      </w:r>
      <w:r w:rsidR="00FE35F1">
        <w:rPr>
          <w:b/>
          <w:bCs/>
        </w:rPr>
        <w:t>.</w:t>
      </w:r>
      <w:r w:rsidRPr="00F3653B">
        <w:rPr>
          <w:b/>
          <w:bCs/>
        </w:rPr>
        <w:t xml:space="preserve"> November</w:t>
      </w:r>
      <w:r w:rsidR="00C62A0F">
        <w:rPr>
          <w:b/>
          <w:bCs/>
        </w:rPr>
        <w:t xml:space="preserve"> in Weissach am Tegernsee</w:t>
      </w:r>
      <w:r w:rsidRPr="00F3653B">
        <w:rPr>
          <w:b/>
          <w:bCs/>
        </w:rPr>
        <w:t xml:space="preserve"> wählten die </w:t>
      </w:r>
      <w:r w:rsidR="00FE35F1">
        <w:rPr>
          <w:b/>
          <w:bCs/>
        </w:rPr>
        <w:t>JRE-Deutschland</w:t>
      </w:r>
      <w:r w:rsidRPr="00F3653B">
        <w:rPr>
          <w:b/>
          <w:bCs/>
        </w:rPr>
        <w:t xml:space="preserve"> turnusgemäß einen neuen Vorstand</w:t>
      </w:r>
      <w:r w:rsidR="00FE35F1">
        <w:rPr>
          <w:b/>
          <w:bCs/>
        </w:rPr>
        <w:t xml:space="preserve"> und verabschiedeten ihren </w:t>
      </w:r>
      <w:r w:rsidRPr="00F3653B">
        <w:rPr>
          <w:b/>
          <w:bCs/>
        </w:rPr>
        <w:t>bisherige</w:t>
      </w:r>
      <w:r w:rsidR="00FE35F1">
        <w:rPr>
          <w:b/>
          <w:bCs/>
        </w:rPr>
        <w:t>n</w:t>
      </w:r>
      <w:r w:rsidRPr="00F3653B">
        <w:rPr>
          <w:b/>
          <w:bCs/>
        </w:rPr>
        <w:t xml:space="preserve"> Präsident</w:t>
      </w:r>
      <w:r w:rsidR="00FE35F1">
        <w:rPr>
          <w:b/>
          <w:bCs/>
        </w:rPr>
        <w:t>en</w:t>
      </w:r>
      <w:r w:rsidRPr="00F3653B">
        <w:rPr>
          <w:b/>
          <w:bCs/>
        </w:rPr>
        <w:t xml:space="preserve"> </w:t>
      </w:r>
      <w:r w:rsidR="007C1340">
        <w:rPr>
          <w:b/>
          <w:bCs/>
        </w:rPr>
        <w:t>Alexander Huber</w:t>
      </w:r>
      <w:r w:rsidR="00FE35F1">
        <w:rPr>
          <w:b/>
          <w:bCs/>
        </w:rPr>
        <w:t>. Dieser</w:t>
      </w:r>
      <w:r w:rsidR="007C1340">
        <w:rPr>
          <w:b/>
          <w:bCs/>
        </w:rPr>
        <w:t xml:space="preserve"> führte</w:t>
      </w:r>
      <w:r w:rsidRPr="00F3653B">
        <w:rPr>
          <w:b/>
          <w:bCs/>
        </w:rPr>
        <w:t xml:space="preserve"> die Vereinigung insgesamt </w:t>
      </w:r>
      <w:r w:rsidR="007C1340">
        <w:rPr>
          <w:b/>
          <w:bCs/>
        </w:rPr>
        <w:t>vier</w:t>
      </w:r>
      <w:r w:rsidRPr="00F3653B">
        <w:rPr>
          <w:b/>
          <w:bCs/>
        </w:rPr>
        <w:t xml:space="preserve"> Jahre</w:t>
      </w:r>
      <w:r w:rsidR="007C1340">
        <w:rPr>
          <w:b/>
          <w:bCs/>
        </w:rPr>
        <w:t xml:space="preserve"> erfolgreich durch alle Widrigkeiten</w:t>
      </w:r>
      <w:r w:rsidRPr="00F3653B">
        <w:rPr>
          <w:b/>
          <w:bCs/>
        </w:rPr>
        <w:t>.</w:t>
      </w:r>
      <w:r w:rsidR="00CB0276">
        <w:rPr>
          <w:b/>
          <w:bCs/>
        </w:rPr>
        <w:t xml:space="preserve"> Auf Huber folgt </w:t>
      </w:r>
      <w:r w:rsidR="003C4316">
        <w:rPr>
          <w:b/>
          <w:bCs/>
        </w:rPr>
        <w:t>im kommenden Jahr</w:t>
      </w:r>
      <w:r w:rsidR="00CB0276">
        <w:rPr>
          <w:b/>
          <w:bCs/>
        </w:rPr>
        <w:t xml:space="preserve"> Oliver Röder als neuer Präsident</w:t>
      </w:r>
      <w:r w:rsidR="00480126">
        <w:rPr>
          <w:b/>
          <w:bCs/>
        </w:rPr>
        <w:t>.</w:t>
      </w:r>
    </w:p>
    <w:p w14:paraId="6DF751CA" w14:textId="77777777" w:rsidR="00A059D6" w:rsidRDefault="00A059D6" w:rsidP="00A059D6">
      <w:pPr>
        <w:pStyle w:val="berschrift1"/>
        <w:rPr>
          <w:b/>
          <w:bCs/>
        </w:rPr>
      </w:pPr>
    </w:p>
    <w:p w14:paraId="0DE2F23E" w14:textId="4374BF74" w:rsidR="00A059D6" w:rsidRDefault="00A059D6" w:rsidP="02C1B8FD">
      <w:pPr>
        <w:pStyle w:val="berschrift1"/>
      </w:pPr>
      <w:r>
        <w:t>Als Alexander Huber</w:t>
      </w:r>
      <w:r w:rsidR="00E42C86">
        <w:t xml:space="preserve"> (Huberwirt, Pleiskirchen)</w:t>
      </w:r>
      <w:r>
        <w:t xml:space="preserve"> im Jahr 2018 zum Präsidenten der JRE-Deutschland gewählt wurde, war die Welt eine andere</w:t>
      </w:r>
      <w:r w:rsidR="00CB0276">
        <w:t xml:space="preserve"> – mit Corona, Lockdowns und Energiekrise rechnete damals niemand.</w:t>
      </w:r>
      <w:r w:rsidR="00FE35F1">
        <w:t xml:space="preserve"> </w:t>
      </w:r>
      <w:r w:rsidR="00654B6C">
        <w:t>Huber gelang e</w:t>
      </w:r>
      <w:r w:rsidR="6714445C">
        <w:t>s</w:t>
      </w:r>
      <w:r w:rsidR="00654B6C">
        <w:t>,</w:t>
      </w:r>
      <w:r w:rsidR="0AC3D32E">
        <w:t xml:space="preserve"> die Vereinigung </w:t>
      </w:r>
      <w:r w:rsidR="37905E6C">
        <w:t>unbeschadet</w:t>
      </w:r>
      <w:r w:rsidR="0AC3D32E">
        <w:t xml:space="preserve"> durch diese Krisen zu steuern</w:t>
      </w:r>
      <w:r w:rsidR="00B80B82">
        <w:t xml:space="preserve">; nun </w:t>
      </w:r>
      <w:r w:rsidR="0AC3D32E">
        <w:t xml:space="preserve">übergibt </w:t>
      </w:r>
      <w:r w:rsidR="00B80B82">
        <w:t xml:space="preserve">er </w:t>
      </w:r>
      <w:r w:rsidR="0AC3D32E">
        <w:t xml:space="preserve">einen gut aufgestellten Verband an seinen Nachfolger. </w:t>
      </w:r>
      <w:r w:rsidR="009430DC">
        <w:t>„</w:t>
      </w:r>
      <w:r w:rsidR="0AC3D32E">
        <w:t>Ich hätte nie gedacht, meine Präsidentschaft</w:t>
      </w:r>
      <w:r w:rsidR="3135081C">
        <w:t xml:space="preserve"> hauptsächlich als Krisenmanager bestreiten zu müssen. Wir haben aber gesehen, wie wichtig es ist, gerade in solch schweren Zeiten eine starke</w:t>
      </w:r>
      <w:r w:rsidR="19D50838">
        <w:t xml:space="preserve"> Vereinigung </w:t>
      </w:r>
      <w:r w:rsidR="73F2C764">
        <w:t>hinter sich</w:t>
      </w:r>
      <w:r w:rsidR="19D50838">
        <w:t xml:space="preserve"> zu haben</w:t>
      </w:r>
      <w:r w:rsidR="00F70439">
        <w:t>“</w:t>
      </w:r>
      <w:r w:rsidR="19D50838">
        <w:t xml:space="preserve">, zieht Huber das Resümee seiner Amtszeit. Mit klaren Statements, vielfältigen Initiativen, </w:t>
      </w:r>
      <w:r w:rsidR="1D0CA8FA">
        <w:t xml:space="preserve">deutlichen </w:t>
      </w:r>
      <w:r w:rsidR="19D50838">
        <w:t xml:space="preserve">Ansagen an die Politik und </w:t>
      </w:r>
      <w:r w:rsidR="404BEC5E">
        <w:t>mit</w:t>
      </w:r>
      <w:r w:rsidR="630F58E5">
        <w:t xml:space="preserve"> konkreten Hilfestellungen für seine Kolleginnen und Kollegen hatte sich der Verban</w:t>
      </w:r>
      <w:r w:rsidR="204449BC">
        <w:t>d</w:t>
      </w:r>
      <w:r w:rsidR="404BEC5E">
        <w:t xml:space="preserve"> </w:t>
      </w:r>
      <w:r w:rsidR="7EF0D18F">
        <w:t xml:space="preserve">in den letzten Monaten deutlich positoniert. </w:t>
      </w:r>
      <w:r w:rsidR="19D50838">
        <w:t xml:space="preserve"> </w:t>
      </w:r>
    </w:p>
    <w:p w14:paraId="205C7EDA" w14:textId="77777777" w:rsidR="00EF1F53" w:rsidRPr="00EF1F53" w:rsidRDefault="00EF1F53" w:rsidP="00EF1F53"/>
    <w:p w14:paraId="7DF388EF" w14:textId="77777777" w:rsidR="00673FA9" w:rsidRPr="00673FA9" w:rsidRDefault="00673FA9" w:rsidP="00A059D6">
      <w:pPr>
        <w:pStyle w:val="berschrift1"/>
        <w:rPr>
          <w:b/>
          <w:bCs/>
        </w:rPr>
      </w:pPr>
      <w:r w:rsidRPr="00673FA9">
        <w:rPr>
          <w:b/>
          <w:bCs/>
        </w:rPr>
        <w:t>Gute Ausbildung im Fokus</w:t>
      </w:r>
    </w:p>
    <w:p w14:paraId="40F56406" w14:textId="025F2C00" w:rsidR="00DE365F" w:rsidRDefault="168192F6" w:rsidP="00A059D6">
      <w:pPr>
        <w:pStyle w:val="berschrift1"/>
      </w:pPr>
      <w:r>
        <w:t>Trotz der Pandemie gab es erfreuliche Entwicklungen. Um auf das Lernverhalten junger Menschen besser einzugehen, fo</w:t>
      </w:r>
      <w:r w:rsidR="75D4058E">
        <w:t xml:space="preserve">rcierte Huber </w:t>
      </w:r>
      <w:r w:rsidR="00996E6C">
        <w:t xml:space="preserve">eine Kooperation mit der </w:t>
      </w:r>
      <w:r w:rsidR="006A4C88">
        <w:t>Lernplattform azubi:web</w:t>
      </w:r>
      <w:r w:rsidR="007820A0">
        <w:t>.</w:t>
      </w:r>
      <w:r w:rsidR="002379CC">
        <w:t xml:space="preserve"> </w:t>
      </w:r>
      <w:r w:rsidR="234EBFBE">
        <w:t xml:space="preserve">Für die dort registrierten Azubis haben die JRE 20 Lernvideos </w:t>
      </w:r>
      <w:r w:rsidR="00112F05" w:rsidRPr="00112F05">
        <w:t xml:space="preserve">mit präzisen Anleitungen zum Nachkochen </w:t>
      </w:r>
      <w:r w:rsidR="234EBFBE">
        <w:t>produziert.</w:t>
      </w:r>
      <w:r w:rsidR="007820A0">
        <w:t xml:space="preserve"> In insgesamt sechs Themenbereichen können sich </w:t>
      </w:r>
      <w:r w:rsidR="0046109F">
        <w:t>die Nutzer*innen</w:t>
      </w:r>
      <w:r w:rsidR="007820A0">
        <w:t xml:space="preserve"> auf azubi:web anhand </w:t>
      </w:r>
      <w:r w:rsidR="00770725">
        <w:t>der Videos</w:t>
      </w:r>
      <w:r w:rsidR="007820A0">
        <w:t xml:space="preserve"> auf ihre Prüfungen vorbereiten und anschließend ihr Wissen in Fragerunden testen oder sich mit anderen Azubis im bewährten Duellmodus messen.</w:t>
      </w:r>
      <w:r w:rsidR="00BE1478">
        <w:t xml:space="preserve"> </w:t>
      </w:r>
      <w:r w:rsidR="00E37596">
        <w:t xml:space="preserve">Die </w:t>
      </w:r>
      <w:r w:rsidR="005C5A8F">
        <w:t xml:space="preserve">Schüler*innen der JRE-Genuss-Akademie </w:t>
      </w:r>
      <w:r w:rsidR="48F18175">
        <w:t xml:space="preserve">in Bad Überkingen </w:t>
      </w:r>
      <w:r w:rsidR="007E01DF">
        <w:t>können</w:t>
      </w:r>
      <w:r w:rsidR="00E37596">
        <w:t xml:space="preserve"> die </w:t>
      </w:r>
      <w:r w:rsidR="005C5A8F">
        <w:t xml:space="preserve">Profis </w:t>
      </w:r>
      <w:r w:rsidR="00592400">
        <w:t xml:space="preserve">übrigens sogar vor Ort erleben: </w:t>
      </w:r>
      <w:r w:rsidR="1FE0044D">
        <w:t>S</w:t>
      </w:r>
      <w:r w:rsidR="00ED02F7">
        <w:t xml:space="preserve">eit diesem Jahr </w:t>
      </w:r>
      <w:r w:rsidR="3A5B2760">
        <w:t xml:space="preserve">geben </w:t>
      </w:r>
      <w:r w:rsidR="00ED02F7">
        <w:t>JRE</w:t>
      </w:r>
      <w:r w:rsidR="006201A3">
        <w:t xml:space="preserve">-Mitglieder </w:t>
      </w:r>
      <w:r w:rsidR="6A7DAF9D">
        <w:t xml:space="preserve">dort </w:t>
      </w:r>
      <w:r w:rsidR="5429E829">
        <w:t>Praxis-</w:t>
      </w:r>
      <w:r w:rsidR="006201A3">
        <w:t xml:space="preserve">Kurse </w:t>
      </w:r>
      <w:r w:rsidR="39E0B487">
        <w:t xml:space="preserve">und füllen das Motto der Akademie </w:t>
      </w:r>
      <w:r w:rsidR="00935D86">
        <w:t>„</w:t>
      </w:r>
      <w:r w:rsidR="39E0B487">
        <w:t>Von den Besten Lernen</w:t>
      </w:r>
      <w:r w:rsidR="00935D86">
        <w:t>“</w:t>
      </w:r>
      <w:r w:rsidR="39E0B487">
        <w:t xml:space="preserve"> mit Leben. </w:t>
      </w:r>
    </w:p>
    <w:p w14:paraId="67D578C1" w14:textId="77777777" w:rsidR="00CB630F" w:rsidRDefault="00CB630F" w:rsidP="00CB630F"/>
    <w:p w14:paraId="1CF177E0" w14:textId="77777777" w:rsidR="00A66D24" w:rsidRPr="00CB630F" w:rsidRDefault="00A66D24" w:rsidP="00CB630F"/>
    <w:p w14:paraId="270D3793" w14:textId="77777777" w:rsidR="008E7CC0" w:rsidRPr="008E7CC0" w:rsidRDefault="008E7CC0" w:rsidP="00A059D6">
      <w:pPr>
        <w:pStyle w:val="berschrift1"/>
        <w:rPr>
          <w:b/>
          <w:bCs/>
        </w:rPr>
      </w:pPr>
      <w:r w:rsidRPr="008E7CC0">
        <w:rPr>
          <w:b/>
          <w:bCs/>
        </w:rPr>
        <w:lastRenderedPageBreak/>
        <w:t>Langjährig aktiv</w:t>
      </w:r>
    </w:p>
    <w:p w14:paraId="74089AF8" w14:textId="1E984DF3" w:rsidR="00D1574A" w:rsidRDefault="07137267" w:rsidP="00A059D6">
      <w:pPr>
        <w:pStyle w:val="berschrift1"/>
      </w:pPr>
      <w:r>
        <w:t>Ber</w:t>
      </w:r>
      <w:r w:rsidR="0CA760AE">
        <w:t>e</w:t>
      </w:r>
      <w:r>
        <w:t>it</w:t>
      </w:r>
      <w:r w:rsidR="0B995AA2">
        <w:t>s</w:t>
      </w:r>
      <w:r>
        <w:t xml:space="preserve"> </w:t>
      </w:r>
      <w:r w:rsidR="00C2145C">
        <w:t>vor seiner Präsidentschaft</w:t>
      </w:r>
      <w:r w:rsidR="00DF7FAE">
        <w:t xml:space="preserve"> war Huber im Vorstand</w:t>
      </w:r>
      <w:r w:rsidR="00C2145C">
        <w:t xml:space="preserve"> </w:t>
      </w:r>
      <w:r w:rsidR="00DF7FAE">
        <w:t xml:space="preserve">der </w:t>
      </w:r>
      <w:r w:rsidR="0011348D">
        <w:t>Vereinigung</w:t>
      </w:r>
      <w:r w:rsidR="007A5522">
        <w:t xml:space="preserve"> </w:t>
      </w:r>
      <w:r w:rsidR="008E7CC0">
        <w:t xml:space="preserve">aktiv </w:t>
      </w:r>
      <w:r w:rsidR="007A5522">
        <w:t xml:space="preserve">und konnte </w:t>
      </w:r>
      <w:r w:rsidR="49F28F3A">
        <w:t xml:space="preserve">wichtige </w:t>
      </w:r>
      <w:r w:rsidR="007A5522">
        <w:t>Akzente setzen</w:t>
      </w:r>
      <w:r w:rsidR="006F41DE">
        <w:t>.</w:t>
      </w:r>
      <w:r w:rsidR="006B0E6E">
        <w:t xml:space="preserve"> </w:t>
      </w:r>
      <w:r w:rsidR="636F9756">
        <w:t>Er</w:t>
      </w:r>
      <w:r w:rsidR="006F41DE">
        <w:t xml:space="preserve"> </w:t>
      </w:r>
      <w:r w:rsidR="00974415">
        <w:t>gab</w:t>
      </w:r>
      <w:r w:rsidR="006F41DE">
        <w:t xml:space="preserve"> </w:t>
      </w:r>
      <w:r w:rsidR="00974415">
        <w:t>den Anst</w:t>
      </w:r>
      <w:r w:rsidR="004E6C90">
        <w:t xml:space="preserve">oß zur Gründung </w:t>
      </w:r>
      <w:r w:rsidR="00921D82">
        <w:t>d</w:t>
      </w:r>
      <w:r w:rsidR="004E6C90">
        <w:t>es</w:t>
      </w:r>
      <w:r w:rsidR="00921D82">
        <w:t xml:space="preserve"> JRE-Genussnetz</w:t>
      </w:r>
      <w:r w:rsidR="004E6C90">
        <w:t>es</w:t>
      </w:r>
      <w:r w:rsidR="3256695F">
        <w:t xml:space="preserve"> und kümmerte sich auch um die Realisation dieses wichtigen Projekts. Die</w:t>
      </w:r>
      <w:r w:rsidR="1EA433CD">
        <w:t xml:space="preserve"> </w:t>
      </w:r>
      <w:r w:rsidR="00921D82">
        <w:t>Vereinigung</w:t>
      </w:r>
      <w:r w:rsidR="00FD3240">
        <w:t xml:space="preserve"> von Manufakturen und Produzenten hochwertiger Lebensmittel</w:t>
      </w:r>
      <w:r w:rsidR="667F551E">
        <w:t xml:space="preserve"> erhielt 2022 den </w:t>
      </w:r>
      <w:r w:rsidR="006B2758">
        <w:t>Namen JRE-Origins</w:t>
      </w:r>
      <w:r w:rsidR="00C972D9">
        <w:t xml:space="preserve"> aktiv</w:t>
      </w:r>
      <w:r w:rsidR="004E6C90">
        <w:t xml:space="preserve"> und </w:t>
      </w:r>
      <w:r w:rsidR="54A94EC1">
        <w:t>zählt derzeit nahezu 5</w:t>
      </w:r>
      <w:r w:rsidR="004E6C90">
        <w:t>0 Mitglieder.</w:t>
      </w:r>
      <w:r w:rsidR="007C0944">
        <w:t xml:space="preserve"> </w:t>
      </w:r>
      <w:r w:rsidR="701CAC87">
        <w:t>Das zweite wichtige Projekt, das Huber auf de</w:t>
      </w:r>
      <w:r w:rsidR="00B14937">
        <w:t>n</w:t>
      </w:r>
      <w:r w:rsidR="701CAC87">
        <w:t xml:space="preserve"> Weg brachte, war das Genusslabor. Bei diesem Workshop tauschen sich die Spitzenköch</w:t>
      </w:r>
      <w:r w:rsidR="00B14937">
        <w:t>innen und -köche</w:t>
      </w:r>
      <w:r w:rsidR="701CAC87">
        <w:t xml:space="preserve"> intensiv über aktuelle Themen aus. Zentraler Bestandteil </w:t>
      </w:r>
      <w:r w:rsidR="674347DE">
        <w:t>ist die Vorgabe, dass jeder der sechs Teilnehmer passend zu einem vorgegeben Motto ein Gericht präsentieren muss, das noch nie auf der Karte</w:t>
      </w:r>
      <w:r w:rsidR="6160E39C">
        <w:t xml:space="preserve"> stand. </w:t>
      </w:r>
      <w:r w:rsidR="674347DE">
        <w:t xml:space="preserve"> </w:t>
      </w:r>
    </w:p>
    <w:p w14:paraId="3F58023D" w14:textId="2A9B66FE" w:rsidR="006554D7" w:rsidRPr="006554D7" w:rsidRDefault="006554D7" w:rsidP="006554D7"/>
    <w:p w14:paraId="5FB24CFD" w14:textId="77777777" w:rsidR="006554D7" w:rsidRPr="006554D7" w:rsidRDefault="006554D7" w:rsidP="00DB0D04">
      <w:pPr>
        <w:pStyle w:val="berschrift1"/>
        <w:rPr>
          <w:b/>
          <w:bCs/>
        </w:rPr>
      </w:pPr>
      <w:r w:rsidRPr="006554D7">
        <w:rPr>
          <w:b/>
          <w:bCs/>
        </w:rPr>
        <w:t>Auf Huber folgt Röder</w:t>
      </w:r>
    </w:p>
    <w:p w14:paraId="2A891BFE" w14:textId="06C402AB" w:rsidR="00F3653B" w:rsidRPr="00F3653B" w:rsidRDefault="00666C2E" w:rsidP="005C472D">
      <w:pPr>
        <w:pStyle w:val="berschrift1"/>
      </w:pPr>
      <w:r>
        <w:t xml:space="preserve">Auf der JRE-Haupttagung </w:t>
      </w:r>
      <w:r w:rsidR="00E11F61">
        <w:t xml:space="preserve">wurde </w:t>
      </w:r>
      <w:r w:rsidR="006554D7">
        <w:t xml:space="preserve">nun </w:t>
      </w:r>
      <w:r w:rsidR="002C3CF4">
        <w:t>ein Nachfolger für den scheidenden Präsidenten gewählt</w:t>
      </w:r>
      <w:r w:rsidR="00940D55">
        <w:t xml:space="preserve">: </w:t>
      </w:r>
      <w:r w:rsidR="00DB0D04">
        <w:t>Im neuen Jahr</w:t>
      </w:r>
      <w:r w:rsidR="00940D55">
        <w:t xml:space="preserve"> übernimmt Oliver Röder</w:t>
      </w:r>
      <w:r w:rsidR="00E42C86">
        <w:t xml:space="preserve"> (Burg Flamersheim, Euskirchen)</w:t>
      </w:r>
      <w:r w:rsidR="00940D55">
        <w:t xml:space="preserve"> die Amtsgeschäfte der Vereinigung.</w:t>
      </w:r>
      <w:r w:rsidR="00DB0D04">
        <w:t xml:space="preserve"> </w:t>
      </w:r>
      <w:r w:rsidR="00E42C86">
        <w:t>Zusammen mit dem neuen Schatzmeister Markus Pape (Meisenheimer Hof</w:t>
      </w:r>
      <w:r w:rsidR="00C06CD9">
        <w:t>, Meisenheim) und dem</w:t>
      </w:r>
      <w:r>
        <w:t xml:space="preserve"> in seinem Amt bestätigte</w:t>
      </w:r>
      <w:r w:rsidR="00C06CD9">
        <w:t>n</w:t>
      </w:r>
      <w:r>
        <w:t xml:space="preserve"> Vize-Präsident</w:t>
      </w:r>
      <w:r w:rsidR="00C06CD9">
        <w:t>en</w:t>
      </w:r>
      <w:r>
        <w:t xml:space="preserve"> Andreas Widmann </w:t>
      </w:r>
      <w:r w:rsidR="00C06CD9">
        <w:t>(Widmann‘</w:t>
      </w:r>
      <w:r w:rsidR="00ED3F9D">
        <w:t>s</w:t>
      </w:r>
      <w:r w:rsidR="00C06CD9">
        <w:t xml:space="preserve"> Alb.leben, Königsbronn) bildet Röder </w:t>
      </w:r>
      <w:r w:rsidR="00DB0D04">
        <w:t>ab dem 1. Januar</w:t>
      </w:r>
      <w:r w:rsidR="00C06CD9">
        <w:t xml:space="preserve"> </w:t>
      </w:r>
      <w:r w:rsidR="00CB0276">
        <w:t>das neue Führungstrio</w:t>
      </w:r>
      <w:r w:rsidR="0061107A">
        <w:t xml:space="preserve"> d</w:t>
      </w:r>
      <w:r w:rsidR="00CB0276">
        <w:t>er Jeunes Restaurateurs</w:t>
      </w:r>
      <w:r>
        <w:t>.</w:t>
      </w:r>
    </w:p>
    <w:p w14:paraId="24365C51" w14:textId="77777777" w:rsidR="007F1D4D" w:rsidRDefault="007F1D4D" w:rsidP="007F7DE4">
      <w:pPr>
        <w:pStyle w:val="EinfAbs"/>
        <w:spacing w:line="360" w:lineRule="auto"/>
        <w:ind w:left="2553" w:firstLine="708"/>
        <w:rPr>
          <w:rFonts w:ascii="Arial" w:hAnsi="Arial" w:cs="Arial"/>
          <w:sz w:val="20"/>
          <w:szCs w:val="20"/>
        </w:rPr>
      </w:pPr>
    </w:p>
    <w:p w14:paraId="24F62347" w14:textId="77777777" w:rsidR="00245F5C" w:rsidRDefault="005D7B53" w:rsidP="007F7DE4">
      <w:pPr>
        <w:pStyle w:val="EinfAbs"/>
        <w:spacing w:line="360" w:lineRule="auto"/>
        <w:ind w:left="2553" w:firstLine="708"/>
        <w:rPr>
          <w:rFonts w:ascii="Arial" w:hAnsi="Arial" w:cs="Arial"/>
          <w:b/>
          <w:bCs/>
          <w:sz w:val="20"/>
          <w:szCs w:val="20"/>
        </w:rPr>
      </w:pPr>
      <w:r w:rsidRPr="00686B5D">
        <w:rPr>
          <w:rFonts w:ascii="Arial" w:hAnsi="Arial" w:cs="Arial"/>
          <w:b/>
          <w:bCs/>
          <w:sz w:val="20"/>
          <w:szCs w:val="20"/>
        </w:rPr>
        <w:t>Foto</w:t>
      </w:r>
      <w:r w:rsidR="00B67510" w:rsidRPr="00686B5D">
        <w:rPr>
          <w:rFonts w:ascii="Arial" w:hAnsi="Arial" w:cs="Arial"/>
          <w:b/>
          <w:bCs/>
          <w:sz w:val="20"/>
          <w:szCs w:val="20"/>
        </w:rPr>
        <w:t>s</w:t>
      </w:r>
      <w:r w:rsidR="009955D6" w:rsidRPr="00686B5D">
        <w:rPr>
          <w:rFonts w:ascii="Arial" w:hAnsi="Arial" w:cs="Arial"/>
          <w:b/>
          <w:bCs/>
          <w:sz w:val="20"/>
          <w:szCs w:val="20"/>
        </w:rPr>
        <w:t>:</w:t>
      </w:r>
    </w:p>
    <w:p w14:paraId="54805076" w14:textId="0DE6C4B5" w:rsidR="00287CAB" w:rsidRDefault="00245F5C" w:rsidP="007F7DE4">
      <w:pPr>
        <w:pStyle w:val="EinfAbs"/>
        <w:spacing w:line="360" w:lineRule="auto"/>
        <w:ind w:left="2553" w:firstLine="708"/>
        <w:rPr>
          <w:rFonts w:ascii="Arial" w:hAnsi="Arial" w:cs="Arial"/>
          <w:noProof/>
          <w:sz w:val="20"/>
          <w:szCs w:val="20"/>
        </w:rPr>
      </w:pPr>
      <w:r w:rsidRPr="00245F5C">
        <w:rPr>
          <w:rFonts w:ascii="Arial" w:hAnsi="Arial" w:cs="Arial"/>
          <w:noProof/>
          <w:sz w:val="20"/>
          <w:szCs w:val="20"/>
        </w:rPr>
        <w:t xml:space="preserve"> </w:t>
      </w:r>
      <w:r w:rsidR="00FF2A5D">
        <w:rPr>
          <w:noProof/>
        </w:rPr>
        <w:drawing>
          <wp:inline distT="0" distB="0" distL="0" distR="0" wp14:anchorId="7D438B59" wp14:editId="115E75E4">
            <wp:extent cx="1692891" cy="2428722"/>
            <wp:effectExtent l="0" t="0" r="3175" b="0"/>
            <wp:docPr id="2" name="Grafik 2" descr="Ein Bild, das Mann, Person, suchend, männl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ann, Person, suchend, männlich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162" cy="2444892"/>
                    </a:xfrm>
                    <a:prstGeom prst="rect">
                      <a:avLst/>
                    </a:prstGeom>
                    <a:noFill/>
                    <a:ln>
                      <a:noFill/>
                    </a:ln>
                  </pic:spPr>
                </pic:pic>
              </a:graphicData>
            </a:graphic>
          </wp:inline>
        </w:drawing>
      </w:r>
    </w:p>
    <w:p w14:paraId="641A5BA3" w14:textId="65481818" w:rsidR="00245F5C" w:rsidRDefault="00245F5C" w:rsidP="007F7DE4">
      <w:pPr>
        <w:pStyle w:val="EinfAbs"/>
        <w:spacing w:line="360" w:lineRule="auto"/>
        <w:ind w:left="2553" w:firstLine="708"/>
        <w:rPr>
          <w:rFonts w:ascii="Arial" w:hAnsi="Arial" w:cs="Arial"/>
          <w:noProof/>
          <w:sz w:val="20"/>
          <w:szCs w:val="20"/>
        </w:rPr>
      </w:pPr>
      <w:r>
        <w:rPr>
          <w:rFonts w:ascii="Arial" w:hAnsi="Arial" w:cs="Arial"/>
          <w:noProof/>
          <w:sz w:val="20"/>
          <w:szCs w:val="20"/>
        </w:rPr>
        <w:t xml:space="preserve">BU: Alexander Huber wurde offiziell als </w:t>
      </w:r>
      <w:r w:rsidR="00C40222">
        <w:rPr>
          <w:rFonts w:ascii="Arial" w:hAnsi="Arial" w:cs="Arial"/>
          <w:noProof/>
          <w:sz w:val="20"/>
          <w:szCs w:val="20"/>
        </w:rPr>
        <w:t>JRE-</w:t>
      </w:r>
      <w:r>
        <w:rPr>
          <w:rFonts w:ascii="Arial" w:hAnsi="Arial" w:cs="Arial"/>
          <w:noProof/>
          <w:sz w:val="20"/>
          <w:szCs w:val="20"/>
        </w:rPr>
        <w:t>Präsident verabschiedet.</w:t>
      </w:r>
    </w:p>
    <w:p w14:paraId="1274B929" w14:textId="1CCCC0BA" w:rsidR="00245F5C" w:rsidRPr="00686B5D" w:rsidRDefault="00245F5C" w:rsidP="007F7DE4">
      <w:pPr>
        <w:pStyle w:val="EinfAbs"/>
        <w:spacing w:line="360" w:lineRule="auto"/>
        <w:ind w:left="2553" w:firstLine="708"/>
        <w:rPr>
          <w:rFonts w:ascii="Arial" w:hAnsi="Arial" w:cs="Arial"/>
          <w:b/>
          <w:bCs/>
          <w:sz w:val="20"/>
          <w:szCs w:val="20"/>
        </w:rPr>
      </w:pPr>
      <w:r w:rsidRPr="0089574B">
        <w:rPr>
          <w:rFonts w:ascii="Arial" w:hAnsi="Arial" w:cs="Arial"/>
          <w:sz w:val="20"/>
          <w:szCs w:val="20"/>
        </w:rPr>
        <w:t xml:space="preserve">(Bildquelle: </w:t>
      </w:r>
      <w:r w:rsidR="00FF2A5D">
        <w:rPr>
          <w:rFonts w:ascii="Arial" w:hAnsi="Arial" w:cs="Arial"/>
          <w:sz w:val="20"/>
          <w:szCs w:val="20"/>
        </w:rPr>
        <w:t>JRE-Deutschland</w:t>
      </w:r>
      <w:r w:rsidRPr="0089574B">
        <w:rPr>
          <w:rFonts w:ascii="Arial" w:hAnsi="Arial" w:cs="Arial"/>
          <w:sz w:val="20"/>
          <w:szCs w:val="20"/>
        </w:rPr>
        <w:t>)</w:t>
      </w:r>
    </w:p>
    <w:p w14:paraId="599BB22E" w14:textId="37C7E4F9" w:rsidR="008F3DB4" w:rsidRDefault="00480126" w:rsidP="003B4549">
      <w:pPr>
        <w:pStyle w:val="EinfAbs"/>
        <w:spacing w:line="360" w:lineRule="auto"/>
        <w:ind w:left="2553" w:firstLine="708"/>
        <w:rPr>
          <w:rFonts w:ascii="Arial" w:hAnsi="Arial" w:cs="Arial"/>
          <w:sz w:val="20"/>
          <w:szCs w:val="20"/>
        </w:rPr>
      </w:pPr>
      <w:r>
        <w:rPr>
          <w:noProof/>
        </w:rPr>
        <w:lastRenderedPageBreak/>
        <w:drawing>
          <wp:inline distT="0" distB="0" distL="0" distR="0" wp14:anchorId="0AA7F130" wp14:editId="3199BF9A">
            <wp:extent cx="3076575" cy="1995999"/>
            <wp:effectExtent l="0" t="0" r="0" b="4445"/>
            <wp:docPr id="9" name="Grafik 9" descr="Ein Bild, das Text, Person, stehe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Person, stehend, darstellend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081306" cy="1999068"/>
                    </a:xfrm>
                    <a:prstGeom prst="rect">
                      <a:avLst/>
                    </a:prstGeom>
                    <a:noFill/>
                    <a:ln>
                      <a:noFill/>
                    </a:ln>
                  </pic:spPr>
                </pic:pic>
              </a:graphicData>
            </a:graphic>
          </wp:inline>
        </w:drawing>
      </w:r>
    </w:p>
    <w:p w14:paraId="7B37211A" w14:textId="77777777" w:rsidR="00F9512B" w:rsidRDefault="007F1D4D" w:rsidP="007F7DE4">
      <w:pPr>
        <w:pStyle w:val="EinfAbs"/>
        <w:spacing w:line="360" w:lineRule="auto"/>
        <w:ind w:left="2553" w:firstLine="708"/>
        <w:rPr>
          <w:rFonts w:ascii="Arial" w:hAnsi="Arial" w:cs="Arial"/>
          <w:sz w:val="20"/>
          <w:szCs w:val="20"/>
        </w:rPr>
      </w:pPr>
      <w:r>
        <w:rPr>
          <w:rFonts w:ascii="Arial" w:hAnsi="Arial" w:cs="Arial"/>
          <w:sz w:val="20"/>
          <w:szCs w:val="20"/>
        </w:rPr>
        <w:t xml:space="preserve">BU: </w:t>
      </w:r>
      <w:r w:rsidR="00F9512B">
        <w:rPr>
          <w:rFonts w:ascii="Arial" w:hAnsi="Arial" w:cs="Arial"/>
          <w:sz w:val="20"/>
          <w:szCs w:val="20"/>
        </w:rPr>
        <w:t>Ein bereits eingespielter neuer Vorstand: Andreas Widmann, Oliver</w:t>
      </w:r>
    </w:p>
    <w:p w14:paraId="450F7D74" w14:textId="2CBF8EE4" w:rsidR="007F1D4D" w:rsidRDefault="00F9512B" w:rsidP="0089574B">
      <w:pPr>
        <w:pStyle w:val="EinfAbs"/>
        <w:spacing w:line="360" w:lineRule="auto"/>
        <w:ind w:left="2553" w:firstLine="708"/>
        <w:rPr>
          <w:rFonts w:ascii="Arial" w:hAnsi="Arial" w:cs="Arial"/>
          <w:sz w:val="20"/>
          <w:szCs w:val="20"/>
        </w:rPr>
      </w:pPr>
      <w:r>
        <w:rPr>
          <w:rFonts w:ascii="Arial" w:hAnsi="Arial" w:cs="Arial"/>
          <w:sz w:val="20"/>
          <w:szCs w:val="20"/>
        </w:rPr>
        <w:t>Röder und Markus Pape.</w:t>
      </w:r>
      <w:r w:rsidR="0089574B">
        <w:rPr>
          <w:rFonts w:ascii="Arial" w:hAnsi="Arial" w:cs="Arial"/>
          <w:sz w:val="20"/>
          <w:szCs w:val="20"/>
        </w:rPr>
        <w:t xml:space="preserve"> </w:t>
      </w:r>
      <w:r w:rsidR="0089574B" w:rsidRPr="0089574B">
        <w:rPr>
          <w:rFonts w:ascii="Arial" w:hAnsi="Arial" w:cs="Arial"/>
          <w:sz w:val="20"/>
          <w:szCs w:val="20"/>
        </w:rPr>
        <w:t>(Bildquelle: Thomas Pfeiffer)</w:t>
      </w:r>
    </w:p>
    <w:p w14:paraId="45923338" w14:textId="77777777" w:rsidR="00480126" w:rsidRDefault="00480126" w:rsidP="007F7DE4">
      <w:pPr>
        <w:pStyle w:val="EinfAbs"/>
        <w:spacing w:line="360" w:lineRule="auto"/>
        <w:ind w:left="2553" w:firstLine="708"/>
        <w:rPr>
          <w:rFonts w:ascii="Arial" w:hAnsi="Arial" w:cs="Arial"/>
          <w:sz w:val="20"/>
          <w:szCs w:val="20"/>
        </w:rPr>
      </w:pPr>
    </w:p>
    <w:p w14:paraId="7E641CC2" w14:textId="443BE9E0" w:rsidR="00C9310E" w:rsidRPr="0089574B" w:rsidRDefault="00B14937" w:rsidP="0089574B">
      <w:pPr>
        <w:pStyle w:val="EinfAbs"/>
        <w:spacing w:line="360" w:lineRule="auto"/>
        <w:ind w:left="2553" w:firstLine="708"/>
        <w:rPr>
          <w:rFonts w:ascii="Arial" w:hAnsi="Arial" w:cs="Arial"/>
          <w:sz w:val="20"/>
          <w:szCs w:val="20"/>
        </w:rPr>
      </w:pPr>
      <w:hyperlink r:id="rId12">
        <w:r w:rsidR="00ED3F9D" w:rsidRPr="02C1B8FD">
          <w:rPr>
            <w:rStyle w:val="Hyperlink"/>
            <w:rFonts w:ascii="Arial" w:hAnsi="Arial" w:cs="Arial"/>
            <w:noProof/>
            <w:sz w:val="20"/>
            <w:szCs w:val="20"/>
          </w:rPr>
          <w:t>www.JRE.de</w:t>
        </w:r>
      </w:hyperlink>
    </w:p>
    <w:p w14:paraId="61B0366F" w14:textId="77777777" w:rsidR="00C9310E" w:rsidRDefault="00C9310E" w:rsidP="00FE0452">
      <w:pPr>
        <w:pStyle w:val="Text"/>
        <w:rPr>
          <w:color w:val="auto"/>
          <w:sz w:val="18"/>
          <w:szCs w:val="18"/>
        </w:rPr>
      </w:pPr>
    </w:p>
    <w:p w14:paraId="4025392F" w14:textId="77777777" w:rsidR="0049773F" w:rsidRDefault="00C82AF4" w:rsidP="00FE0452">
      <w:pPr>
        <w:pStyle w:val="Text"/>
        <w:ind w:left="3261"/>
        <w:rPr>
          <w:rFonts w:ascii="Arial" w:hAnsi="Arial" w:cs="Arial"/>
          <w:noProof/>
        </w:rPr>
      </w:pPr>
      <w:r>
        <w:rPr>
          <w:color w:val="auto"/>
          <w:sz w:val="18"/>
          <w:szCs w:val="18"/>
        </w:rPr>
        <w:t xml:space="preserve">Den </w:t>
      </w:r>
      <w:r w:rsidRPr="00C82AF4">
        <w:rPr>
          <w:color w:val="auto"/>
          <w:sz w:val="18"/>
          <w:szCs w:val="18"/>
        </w:rPr>
        <w:t xml:space="preserve">Jeunes Restaurateurs Deutschland (JRE) gehören national und international bekannte und angesehene Spitzenköche aus deutschen Gastronomiebetrieben an. Ziel der Vereinigung ist es, die Tradition der Ess- und Trinkkultur in Deutschland zu pflegen, zu erhalten und weiterzuentwickeln.  Die Mitglieder sollen ermutigt werden, die kulinarische Tradition auf hohem Niveau professionell aufrechtzuerhalten, weiterzuentwickeln, sich gegenseitig zu unterstützen. Der Wissenstransfer und die Förderung des eigenen Nachwuchses stehen bei den JRE im Vordergrund. Seit 1991 sind sie als Teil der europäischen Vereinigung mit diesem besonderen Qualitätsversprechen in Deutschland aktiv. Derzeit gehören den JRE in Deutschland </w:t>
      </w:r>
      <w:r w:rsidR="00C40457">
        <w:rPr>
          <w:color w:val="auto"/>
          <w:sz w:val="18"/>
          <w:szCs w:val="18"/>
        </w:rPr>
        <w:t>71</w:t>
      </w:r>
      <w:r w:rsidRPr="00C82AF4">
        <w:rPr>
          <w:color w:val="auto"/>
          <w:sz w:val="18"/>
          <w:szCs w:val="18"/>
        </w:rPr>
        <w:t xml:space="preserve"> Mitglieder an.</w:t>
      </w:r>
    </w:p>
    <w:p w14:paraId="6F0F9963" w14:textId="77777777" w:rsidR="0049773F" w:rsidRDefault="0049773F" w:rsidP="00F528CF">
      <w:pPr>
        <w:tabs>
          <w:tab w:val="left" w:pos="3312"/>
        </w:tabs>
        <w:ind w:right="-141"/>
      </w:pPr>
    </w:p>
    <w:p w14:paraId="447C5896" w14:textId="77777777" w:rsidR="0049773F" w:rsidRPr="00F528CF" w:rsidRDefault="0049773F" w:rsidP="00F528CF">
      <w:pPr>
        <w:tabs>
          <w:tab w:val="left" w:pos="3312"/>
        </w:tabs>
        <w:ind w:right="-141"/>
      </w:pPr>
    </w:p>
    <w:sectPr w:rsidR="0049773F" w:rsidRPr="00F528CF" w:rsidSect="005D42C6">
      <w:headerReference w:type="default" r:id="rId13"/>
      <w:pgSz w:w="11900" w:h="16840"/>
      <w:pgMar w:top="2075" w:right="701" w:bottom="109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0D987" w14:textId="77777777" w:rsidR="009368FD" w:rsidRDefault="009368FD" w:rsidP="00F528CF">
      <w:r>
        <w:separator/>
      </w:r>
    </w:p>
  </w:endnote>
  <w:endnote w:type="continuationSeparator" w:id="0">
    <w:p w14:paraId="71F0D15B" w14:textId="77777777" w:rsidR="009368FD" w:rsidRDefault="009368FD" w:rsidP="00F528CF">
      <w:r>
        <w:continuationSeparator/>
      </w:r>
    </w:p>
  </w:endnote>
  <w:endnote w:type="continuationNotice" w:id="1">
    <w:p w14:paraId="164058B6" w14:textId="77777777" w:rsidR="009368FD" w:rsidRDefault="009368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00000000"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ヒラギノ角ゴ Pro W3">
    <w:altName w:val="MS Mincho"/>
    <w:charset w:val="80"/>
    <w:family w:val="auto"/>
    <w:pitch w:val="variable"/>
    <w:sig w:usb0="00000000" w:usb1="08070000" w:usb2="00000010" w:usb3="00000000" w:csb0="00020000"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0D740" w14:textId="77777777" w:rsidR="009368FD" w:rsidRDefault="009368FD" w:rsidP="00F528CF">
      <w:r>
        <w:separator/>
      </w:r>
    </w:p>
  </w:footnote>
  <w:footnote w:type="continuationSeparator" w:id="0">
    <w:p w14:paraId="53A8A186" w14:textId="77777777" w:rsidR="009368FD" w:rsidRDefault="009368FD" w:rsidP="00F528CF">
      <w:r>
        <w:continuationSeparator/>
      </w:r>
    </w:p>
  </w:footnote>
  <w:footnote w:type="continuationNotice" w:id="1">
    <w:p w14:paraId="2597CB89" w14:textId="77777777" w:rsidR="009368FD" w:rsidRDefault="009368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9DEAF" w14:textId="77777777" w:rsidR="00F528CF" w:rsidRDefault="002F7F07">
    <w:pPr>
      <w:pStyle w:val="Kopfzeile"/>
    </w:pPr>
    <w:r>
      <w:rPr>
        <w:noProof/>
      </w:rPr>
      <w:drawing>
        <wp:anchor distT="0" distB="0" distL="114300" distR="114300" simplePos="0" relativeHeight="251658240" behindDoc="1" locked="0" layoutInCell="1" allowOverlap="1" wp14:anchorId="74B1D76B" wp14:editId="65A20F2B">
          <wp:simplePos x="0" y="0"/>
          <wp:positionH relativeFrom="page">
            <wp:posOffset>12700</wp:posOffset>
          </wp:positionH>
          <wp:positionV relativeFrom="paragraph">
            <wp:posOffset>-438785</wp:posOffset>
          </wp:positionV>
          <wp:extent cx="7574064" cy="10705513"/>
          <wp:effectExtent l="0" t="0" r="8255"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stretch>
                    <a:fillRect/>
                  </a:stretch>
                </pic:blipFill>
                <pic:spPr>
                  <a:xfrm>
                    <a:off x="0" y="0"/>
                    <a:ext cx="7574064" cy="1070551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53B"/>
    <w:rsid w:val="000025F3"/>
    <w:rsid w:val="00007579"/>
    <w:rsid w:val="00007D6D"/>
    <w:rsid w:val="00007F00"/>
    <w:rsid w:val="000119D6"/>
    <w:rsid w:val="00014195"/>
    <w:rsid w:val="0002098A"/>
    <w:rsid w:val="0002450E"/>
    <w:rsid w:val="000261C3"/>
    <w:rsid w:val="000276B9"/>
    <w:rsid w:val="00027D8B"/>
    <w:rsid w:val="00031294"/>
    <w:rsid w:val="00035127"/>
    <w:rsid w:val="00035CBC"/>
    <w:rsid w:val="0003658B"/>
    <w:rsid w:val="00040E86"/>
    <w:rsid w:val="00040F81"/>
    <w:rsid w:val="00045CB8"/>
    <w:rsid w:val="00050770"/>
    <w:rsid w:val="00053D89"/>
    <w:rsid w:val="000560AF"/>
    <w:rsid w:val="0006379B"/>
    <w:rsid w:val="000646E6"/>
    <w:rsid w:val="00066330"/>
    <w:rsid w:val="00067266"/>
    <w:rsid w:val="0007134D"/>
    <w:rsid w:val="00075182"/>
    <w:rsid w:val="000817D6"/>
    <w:rsid w:val="00086C9B"/>
    <w:rsid w:val="0009568C"/>
    <w:rsid w:val="000A0B34"/>
    <w:rsid w:val="000A5538"/>
    <w:rsid w:val="000A657F"/>
    <w:rsid w:val="000B0BE8"/>
    <w:rsid w:val="000B38B7"/>
    <w:rsid w:val="000C4883"/>
    <w:rsid w:val="000D352C"/>
    <w:rsid w:val="000D488C"/>
    <w:rsid w:val="000E2E57"/>
    <w:rsid w:val="000E4042"/>
    <w:rsid w:val="000E5C41"/>
    <w:rsid w:val="000E5DC0"/>
    <w:rsid w:val="000E660A"/>
    <w:rsid w:val="000F02C0"/>
    <w:rsid w:val="000F21D8"/>
    <w:rsid w:val="000F5DC0"/>
    <w:rsid w:val="000F6A36"/>
    <w:rsid w:val="001053EF"/>
    <w:rsid w:val="00105B79"/>
    <w:rsid w:val="00105EE6"/>
    <w:rsid w:val="00106812"/>
    <w:rsid w:val="0010726A"/>
    <w:rsid w:val="001102A1"/>
    <w:rsid w:val="00111DF7"/>
    <w:rsid w:val="00112F05"/>
    <w:rsid w:val="0011348D"/>
    <w:rsid w:val="0011734B"/>
    <w:rsid w:val="00121F24"/>
    <w:rsid w:val="0013021B"/>
    <w:rsid w:val="00132784"/>
    <w:rsid w:val="00132D1A"/>
    <w:rsid w:val="001379EC"/>
    <w:rsid w:val="00137AF9"/>
    <w:rsid w:val="00141262"/>
    <w:rsid w:val="00150832"/>
    <w:rsid w:val="001605A5"/>
    <w:rsid w:val="0017023A"/>
    <w:rsid w:val="00171E25"/>
    <w:rsid w:val="001743D0"/>
    <w:rsid w:val="001769CF"/>
    <w:rsid w:val="00186731"/>
    <w:rsid w:val="00186B2E"/>
    <w:rsid w:val="00190B1E"/>
    <w:rsid w:val="00191E2D"/>
    <w:rsid w:val="001941C7"/>
    <w:rsid w:val="00196123"/>
    <w:rsid w:val="001A1F30"/>
    <w:rsid w:val="001A3F60"/>
    <w:rsid w:val="001A6E00"/>
    <w:rsid w:val="001B7B55"/>
    <w:rsid w:val="001C09D3"/>
    <w:rsid w:val="001C0CC3"/>
    <w:rsid w:val="001C54D9"/>
    <w:rsid w:val="001C7D80"/>
    <w:rsid w:val="001D12B1"/>
    <w:rsid w:val="001D1941"/>
    <w:rsid w:val="001D3816"/>
    <w:rsid w:val="001D59D1"/>
    <w:rsid w:val="001D6310"/>
    <w:rsid w:val="001D69DB"/>
    <w:rsid w:val="001E5422"/>
    <w:rsid w:val="001E5540"/>
    <w:rsid w:val="001E561D"/>
    <w:rsid w:val="00201DB4"/>
    <w:rsid w:val="00204C04"/>
    <w:rsid w:val="002065F4"/>
    <w:rsid w:val="002077B5"/>
    <w:rsid w:val="00210770"/>
    <w:rsid w:val="002218DC"/>
    <w:rsid w:val="00225347"/>
    <w:rsid w:val="00227CE3"/>
    <w:rsid w:val="002379CC"/>
    <w:rsid w:val="00243000"/>
    <w:rsid w:val="00245090"/>
    <w:rsid w:val="00245F5C"/>
    <w:rsid w:val="00246407"/>
    <w:rsid w:val="00247B56"/>
    <w:rsid w:val="00251F0A"/>
    <w:rsid w:val="0025400A"/>
    <w:rsid w:val="002575B6"/>
    <w:rsid w:val="002615A7"/>
    <w:rsid w:val="00264563"/>
    <w:rsid w:val="00267D1F"/>
    <w:rsid w:val="00270656"/>
    <w:rsid w:val="002737A6"/>
    <w:rsid w:val="00281BCE"/>
    <w:rsid w:val="00286091"/>
    <w:rsid w:val="002864C9"/>
    <w:rsid w:val="00287CAB"/>
    <w:rsid w:val="0029110E"/>
    <w:rsid w:val="00291611"/>
    <w:rsid w:val="0029272E"/>
    <w:rsid w:val="002A3BD2"/>
    <w:rsid w:val="002A587E"/>
    <w:rsid w:val="002B2AA4"/>
    <w:rsid w:val="002B5381"/>
    <w:rsid w:val="002C1CE3"/>
    <w:rsid w:val="002C2D3D"/>
    <w:rsid w:val="002C3CF4"/>
    <w:rsid w:val="002C7B2C"/>
    <w:rsid w:val="002D0137"/>
    <w:rsid w:val="002D7AE9"/>
    <w:rsid w:val="002E4FCF"/>
    <w:rsid w:val="002E5DD2"/>
    <w:rsid w:val="002F14D8"/>
    <w:rsid w:val="002F53DE"/>
    <w:rsid w:val="002F55FA"/>
    <w:rsid w:val="002F7F07"/>
    <w:rsid w:val="00301BEE"/>
    <w:rsid w:val="00304518"/>
    <w:rsid w:val="00305031"/>
    <w:rsid w:val="003140E2"/>
    <w:rsid w:val="00316E44"/>
    <w:rsid w:val="00320173"/>
    <w:rsid w:val="00321F80"/>
    <w:rsid w:val="003279A5"/>
    <w:rsid w:val="00327C20"/>
    <w:rsid w:val="00334880"/>
    <w:rsid w:val="003435A2"/>
    <w:rsid w:val="003478BF"/>
    <w:rsid w:val="0036318E"/>
    <w:rsid w:val="003640C9"/>
    <w:rsid w:val="00367FBF"/>
    <w:rsid w:val="00376D73"/>
    <w:rsid w:val="00380075"/>
    <w:rsid w:val="003826A8"/>
    <w:rsid w:val="00385698"/>
    <w:rsid w:val="003879F5"/>
    <w:rsid w:val="00392CFA"/>
    <w:rsid w:val="003960DE"/>
    <w:rsid w:val="00397BDB"/>
    <w:rsid w:val="003A40F3"/>
    <w:rsid w:val="003A6D2E"/>
    <w:rsid w:val="003B12C1"/>
    <w:rsid w:val="003B198F"/>
    <w:rsid w:val="003B4549"/>
    <w:rsid w:val="003C1BF2"/>
    <w:rsid w:val="003C2EA3"/>
    <w:rsid w:val="003C309A"/>
    <w:rsid w:val="003C4316"/>
    <w:rsid w:val="003C52C1"/>
    <w:rsid w:val="003C6650"/>
    <w:rsid w:val="003D60D0"/>
    <w:rsid w:val="003E31A7"/>
    <w:rsid w:val="003E3E55"/>
    <w:rsid w:val="003E67A9"/>
    <w:rsid w:val="003F160F"/>
    <w:rsid w:val="00401899"/>
    <w:rsid w:val="00402DDF"/>
    <w:rsid w:val="00411DF4"/>
    <w:rsid w:val="00424335"/>
    <w:rsid w:val="0043211E"/>
    <w:rsid w:val="00432DB0"/>
    <w:rsid w:val="00434D55"/>
    <w:rsid w:val="00436982"/>
    <w:rsid w:val="00437BDD"/>
    <w:rsid w:val="00440FA2"/>
    <w:rsid w:val="00444850"/>
    <w:rsid w:val="00446301"/>
    <w:rsid w:val="00453751"/>
    <w:rsid w:val="00456B0F"/>
    <w:rsid w:val="0046059E"/>
    <w:rsid w:val="00460D8C"/>
    <w:rsid w:val="0046109F"/>
    <w:rsid w:val="004633C8"/>
    <w:rsid w:val="004708D1"/>
    <w:rsid w:val="004747DC"/>
    <w:rsid w:val="0047551F"/>
    <w:rsid w:val="00475EC9"/>
    <w:rsid w:val="00477975"/>
    <w:rsid w:val="00480126"/>
    <w:rsid w:val="004820F0"/>
    <w:rsid w:val="004831A8"/>
    <w:rsid w:val="00483777"/>
    <w:rsid w:val="0048547F"/>
    <w:rsid w:val="00492E14"/>
    <w:rsid w:val="004957D4"/>
    <w:rsid w:val="0049773F"/>
    <w:rsid w:val="004A4D54"/>
    <w:rsid w:val="004A5CA8"/>
    <w:rsid w:val="004B1FEA"/>
    <w:rsid w:val="004B52FB"/>
    <w:rsid w:val="004B5AF3"/>
    <w:rsid w:val="004B5B5B"/>
    <w:rsid w:val="004C0F27"/>
    <w:rsid w:val="004C1217"/>
    <w:rsid w:val="004C33FE"/>
    <w:rsid w:val="004C6828"/>
    <w:rsid w:val="004D2A71"/>
    <w:rsid w:val="004E209B"/>
    <w:rsid w:val="004E405B"/>
    <w:rsid w:val="004E6C90"/>
    <w:rsid w:val="004F24CB"/>
    <w:rsid w:val="00504869"/>
    <w:rsid w:val="00505B19"/>
    <w:rsid w:val="00522190"/>
    <w:rsid w:val="00530616"/>
    <w:rsid w:val="00531098"/>
    <w:rsid w:val="00536606"/>
    <w:rsid w:val="00536BF9"/>
    <w:rsid w:val="0054104D"/>
    <w:rsid w:val="005412D6"/>
    <w:rsid w:val="00542841"/>
    <w:rsid w:val="00544379"/>
    <w:rsid w:val="00544EEF"/>
    <w:rsid w:val="00546E62"/>
    <w:rsid w:val="00550348"/>
    <w:rsid w:val="00552F36"/>
    <w:rsid w:val="0055672D"/>
    <w:rsid w:val="00561208"/>
    <w:rsid w:val="005637FE"/>
    <w:rsid w:val="00564577"/>
    <w:rsid w:val="005705FD"/>
    <w:rsid w:val="005708BD"/>
    <w:rsid w:val="00574527"/>
    <w:rsid w:val="00575FC1"/>
    <w:rsid w:val="00582C07"/>
    <w:rsid w:val="00583E8A"/>
    <w:rsid w:val="00584A58"/>
    <w:rsid w:val="005903EC"/>
    <w:rsid w:val="0059108E"/>
    <w:rsid w:val="00591E74"/>
    <w:rsid w:val="00592400"/>
    <w:rsid w:val="00593589"/>
    <w:rsid w:val="00593EDE"/>
    <w:rsid w:val="005A0785"/>
    <w:rsid w:val="005A1077"/>
    <w:rsid w:val="005A4D4D"/>
    <w:rsid w:val="005B2D37"/>
    <w:rsid w:val="005B4986"/>
    <w:rsid w:val="005B7BC2"/>
    <w:rsid w:val="005C35C5"/>
    <w:rsid w:val="005C472D"/>
    <w:rsid w:val="005C56E2"/>
    <w:rsid w:val="005C5A8F"/>
    <w:rsid w:val="005D2B76"/>
    <w:rsid w:val="005D42C6"/>
    <w:rsid w:val="005D5211"/>
    <w:rsid w:val="005D6E90"/>
    <w:rsid w:val="005D7B53"/>
    <w:rsid w:val="005E3EE5"/>
    <w:rsid w:val="005E5122"/>
    <w:rsid w:val="005F1CD7"/>
    <w:rsid w:val="005F621F"/>
    <w:rsid w:val="005F639A"/>
    <w:rsid w:val="005F7E2C"/>
    <w:rsid w:val="00601B6A"/>
    <w:rsid w:val="0060245F"/>
    <w:rsid w:val="0060578D"/>
    <w:rsid w:val="0061107A"/>
    <w:rsid w:val="0061179F"/>
    <w:rsid w:val="00617417"/>
    <w:rsid w:val="00617975"/>
    <w:rsid w:val="006201A3"/>
    <w:rsid w:val="00624EA6"/>
    <w:rsid w:val="00632BE4"/>
    <w:rsid w:val="00632D3D"/>
    <w:rsid w:val="00633C97"/>
    <w:rsid w:val="00635BCD"/>
    <w:rsid w:val="00635CC4"/>
    <w:rsid w:val="00641244"/>
    <w:rsid w:val="00644890"/>
    <w:rsid w:val="0064513E"/>
    <w:rsid w:val="0065341B"/>
    <w:rsid w:val="00654347"/>
    <w:rsid w:val="0065434A"/>
    <w:rsid w:val="00654B6C"/>
    <w:rsid w:val="006554D7"/>
    <w:rsid w:val="006570A3"/>
    <w:rsid w:val="00657749"/>
    <w:rsid w:val="006643EE"/>
    <w:rsid w:val="00665635"/>
    <w:rsid w:val="0066638E"/>
    <w:rsid w:val="00666C2E"/>
    <w:rsid w:val="006674A2"/>
    <w:rsid w:val="00672400"/>
    <w:rsid w:val="00673FA9"/>
    <w:rsid w:val="0067658B"/>
    <w:rsid w:val="00682A97"/>
    <w:rsid w:val="00686B5D"/>
    <w:rsid w:val="00690CD4"/>
    <w:rsid w:val="00692A99"/>
    <w:rsid w:val="00692CC5"/>
    <w:rsid w:val="00695AD0"/>
    <w:rsid w:val="00696719"/>
    <w:rsid w:val="006A4C88"/>
    <w:rsid w:val="006B0E6E"/>
    <w:rsid w:val="006B2758"/>
    <w:rsid w:val="006B2CB3"/>
    <w:rsid w:val="006B7137"/>
    <w:rsid w:val="006C209B"/>
    <w:rsid w:val="006C402A"/>
    <w:rsid w:val="006C45C4"/>
    <w:rsid w:val="006C550D"/>
    <w:rsid w:val="006C5CE9"/>
    <w:rsid w:val="006C6194"/>
    <w:rsid w:val="006D5063"/>
    <w:rsid w:val="006E0633"/>
    <w:rsid w:val="006F250D"/>
    <w:rsid w:val="006F3BCA"/>
    <w:rsid w:val="006F41DE"/>
    <w:rsid w:val="00700E24"/>
    <w:rsid w:val="007064BF"/>
    <w:rsid w:val="00710AE8"/>
    <w:rsid w:val="00713E5D"/>
    <w:rsid w:val="007205F2"/>
    <w:rsid w:val="00721211"/>
    <w:rsid w:val="007213AF"/>
    <w:rsid w:val="0072172A"/>
    <w:rsid w:val="0072634A"/>
    <w:rsid w:val="00726B6A"/>
    <w:rsid w:val="00735867"/>
    <w:rsid w:val="00740F2E"/>
    <w:rsid w:val="007468EA"/>
    <w:rsid w:val="00747AE6"/>
    <w:rsid w:val="00747D31"/>
    <w:rsid w:val="007604A3"/>
    <w:rsid w:val="00763271"/>
    <w:rsid w:val="007656A8"/>
    <w:rsid w:val="007702B7"/>
    <w:rsid w:val="00770725"/>
    <w:rsid w:val="00771293"/>
    <w:rsid w:val="00771C28"/>
    <w:rsid w:val="007730FF"/>
    <w:rsid w:val="007804EF"/>
    <w:rsid w:val="00781F7A"/>
    <w:rsid w:val="007820A0"/>
    <w:rsid w:val="00793A9B"/>
    <w:rsid w:val="007952DA"/>
    <w:rsid w:val="00795D27"/>
    <w:rsid w:val="007A0692"/>
    <w:rsid w:val="007A15D4"/>
    <w:rsid w:val="007A5522"/>
    <w:rsid w:val="007A6D38"/>
    <w:rsid w:val="007B09A2"/>
    <w:rsid w:val="007B4718"/>
    <w:rsid w:val="007B510B"/>
    <w:rsid w:val="007C0944"/>
    <w:rsid w:val="007C1340"/>
    <w:rsid w:val="007C1818"/>
    <w:rsid w:val="007C3F96"/>
    <w:rsid w:val="007C674F"/>
    <w:rsid w:val="007D28E2"/>
    <w:rsid w:val="007D31AE"/>
    <w:rsid w:val="007D4EED"/>
    <w:rsid w:val="007E01DF"/>
    <w:rsid w:val="007E2DB6"/>
    <w:rsid w:val="007E3596"/>
    <w:rsid w:val="007E35CA"/>
    <w:rsid w:val="007F1D4D"/>
    <w:rsid w:val="007F622E"/>
    <w:rsid w:val="007F6C4C"/>
    <w:rsid w:val="007F7DE4"/>
    <w:rsid w:val="0080705A"/>
    <w:rsid w:val="00812E03"/>
    <w:rsid w:val="00813A28"/>
    <w:rsid w:val="00817D0E"/>
    <w:rsid w:val="00822178"/>
    <w:rsid w:val="00825AE7"/>
    <w:rsid w:val="0082723F"/>
    <w:rsid w:val="00836F2E"/>
    <w:rsid w:val="00843BFB"/>
    <w:rsid w:val="0084486A"/>
    <w:rsid w:val="00844960"/>
    <w:rsid w:val="008449E1"/>
    <w:rsid w:val="0084561C"/>
    <w:rsid w:val="00845B84"/>
    <w:rsid w:val="00851ABE"/>
    <w:rsid w:val="0085214B"/>
    <w:rsid w:val="00853841"/>
    <w:rsid w:val="008574F1"/>
    <w:rsid w:val="00862B6F"/>
    <w:rsid w:val="00863AFE"/>
    <w:rsid w:val="00863E47"/>
    <w:rsid w:val="008640E1"/>
    <w:rsid w:val="00864C87"/>
    <w:rsid w:val="0086591F"/>
    <w:rsid w:val="00865A97"/>
    <w:rsid w:val="00867A84"/>
    <w:rsid w:val="00867ADA"/>
    <w:rsid w:val="00870FB3"/>
    <w:rsid w:val="008743ED"/>
    <w:rsid w:val="00875823"/>
    <w:rsid w:val="00882165"/>
    <w:rsid w:val="008870E9"/>
    <w:rsid w:val="00894026"/>
    <w:rsid w:val="0089491D"/>
    <w:rsid w:val="0089574B"/>
    <w:rsid w:val="008A6D04"/>
    <w:rsid w:val="008B3B7F"/>
    <w:rsid w:val="008B7005"/>
    <w:rsid w:val="008C27FA"/>
    <w:rsid w:val="008C2CB7"/>
    <w:rsid w:val="008C2DCF"/>
    <w:rsid w:val="008D0671"/>
    <w:rsid w:val="008D2880"/>
    <w:rsid w:val="008D5A51"/>
    <w:rsid w:val="008E5521"/>
    <w:rsid w:val="008E5AE5"/>
    <w:rsid w:val="008E7CC0"/>
    <w:rsid w:val="008F11A0"/>
    <w:rsid w:val="008F28D6"/>
    <w:rsid w:val="008F3DB4"/>
    <w:rsid w:val="008F7B1A"/>
    <w:rsid w:val="00902866"/>
    <w:rsid w:val="00903DCD"/>
    <w:rsid w:val="009047CC"/>
    <w:rsid w:val="00905AE6"/>
    <w:rsid w:val="00906C39"/>
    <w:rsid w:val="009109B5"/>
    <w:rsid w:val="0092188E"/>
    <w:rsid w:val="00921D82"/>
    <w:rsid w:val="00922138"/>
    <w:rsid w:val="009237CD"/>
    <w:rsid w:val="00924E79"/>
    <w:rsid w:val="00932737"/>
    <w:rsid w:val="00932879"/>
    <w:rsid w:val="00935399"/>
    <w:rsid w:val="00935B5D"/>
    <w:rsid w:val="00935D86"/>
    <w:rsid w:val="009368FD"/>
    <w:rsid w:val="00940D55"/>
    <w:rsid w:val="00942F2A"/>
    <w:rsid w:val="009430DC"/>
    <w:rsid w:val="00950F90"/>
    <w:rsid w:val="00955258"/>
    <w:rsid w:val="00960A9E"/>
    <w:rsid w:val="0096154D"/>
    <w:rsid w:val="00965C60"/>
    <w:rsid w:val="0096735A"/>
    <w:rsid w:val="00972948"/>
    <w:rsid w:val="00973A36"/>
    <w:rsid w:val="00974415"/>
    <w:rsid w:val="00981008"/>
    <w:rsid w:val="009923C5"/>
    <w:rsid w:val="009955D6"/>
    <w:rsid w:val="00996E6C"/>
    <w:rsid w:val="009A14EB"/>
    <w:rsid w:val="009A2113"/>
    <w:rsid w:val="009B05A4"/>
    <w:rsid w:val="009B4D2E"/>
    <w:rsid w:val="009C741B"/>
    <w:rsid w:val="009C7EA6"/>
    <w:rsid w:val="009D09A1"/>
    <w:rsid w:val="009D721D"/>
    <w:rsid w:val="009E080B"/>
    <w:rsid w:val="009E20F5"/>
    <w:rsid w:val="009E33B6"/>
    <w:rsid w:val="009E50B6"/>
    <w:rsid w:val="009E57DC"/>
    <w:rsid w:val="009E7E65"/>
    <w:rsid w:val="009F1C19"/>
    <w:rsid w:val="009F4954"/>
    <w:rsid w:val="009F7352"/>
    <w:rsid w:val="009F7420"/>
    <w:rsid w:val="00A021E0"/>
    <w:rsid w:val="00A03851"/>
    <w:rsid w:val="00A03FFA"/>
    <w:rsid w:val="00A059D6"/>
    <w:rsid w:val="00A11575"/>
    <w:rsid w:val="00A1364F"/>
    <w:rsid w:val="00A13DA8"/>
    <w:rsid w:val="00A1407C"/>
    <w:rsid w:val="00A158EA"/>
    <w:rsid w:val="00A218EA"/>
    <w:rsid w:val="00A23960"/>
    <w:rsid w:val="00A34050"/>
    <w:rsid w:val="00A40D15"/>
    <w:rsid w:val="00A45B09"/>
    <w:rsid w:val="00A62697"/>
    <w:rsid w:val="00A633AB"/>
    <w:rsid w:val="00A656A8"/>
    <w:rsid w:val="00A66D24"/>
    <w:rsid w:val="00A67162"/>
    <w:rsid w:val="00A67192"/>
    <w:rsid w:val="00A71663"/>
    <w:rsid w:val="00A72148"/>
    <w:rsid w:val="00A87F6B"/>
    <w:rsid w:val="00A9104D"/>
    <w:rsid w:val="00A916A0"/>
    <w:rsid w:val="00A9754F"/>
    <w:rsid w:val="00A97697"/>
    <w:rsid w:val="00AA0539"/>
    <w:rsid w:val="00AA3527"/>
    <w:rsid w:val="00AA4C98"/>
    <w:rsid w:val="00AA6508"/>
    <w:rsid w:val="00AA6C64"/>
    <w:rsid w:val="00AA76CB"/>
    <w:rsid w:val="00AB00BA"/>
    <w:rsid w:val="00AB5739"/>
    <w:rsid w:val="00AC03A0"/>
    <w:rsid w:val="00AC24EA"/>
    <w:rsid w:val="00AC4410"/>
    <w:rsid w:val="00AC7547"/>
    <w:rsid w:val="00AF0F16"/>
    <w:rsid w:val="00AF5555"/>
    <w:rsid w:val="00B02FFC"/>
    <w:rsid w:val="00B035CC"/>
    <w:rsid w:val="00B14937"/>
    <w:rsid w:val="00B15C9B"/>
    <w:rsid w:val="00B15F8E"/>
    <w:rsid w:val="00B240DD"/>
    <w:rsid w:val="00B24852"/>
    <w:rsid w:val="00B30B84"/>
    <w:rsid w:val="00B30CFD"/>
    <w:rsid w:val="00B3230A"/>
    <w:rsid w:val="00B35193"/>
    <w:rsid w:val="00B3558A"/>
    <w:rsid w:val="00B35AE1"/>
    <w:rsid w:val="00B36DA5"/>
    <w:rsid w:val="00B36FDD"/>
    <w:rsid w:val="00B3747D"/>
    <w:rsid w:val="00B375C9"/>
    <w:rsid w:val="00B56C39"/>
    <w:rsid w:val="00B57214"/>
    <w:rsid w:val="00B67510"/>
    <w:rsid w:val="00B72730"/>
    <w:rsid w:val="00B76BF1"/>
    <w:rsid w:val="00B80B82"/>
    <w:rsid w:val="00B82BD3"/>
    <w:rsid w:val="00B87D46"/>
    <w:rsid w:val="00B901EF"/>
    <w:rsid w:val="00B90922"/>
    <w:rsid w:val="00B915FD"/>
    <w:rsid w:val="00B938DB"/>
    <w:rsid w:val="00B96B0C"/>
    <w:rsid w:val="00BA3837"/>
    <w:rsid w:val="00BA4E04"/>
    <w:rsid w:val="00BA5BF2"/>
    <w:rsid w:val="00BC20EF"/>
    <w:rsid w:val="00BC22F3"/>
    <w:rsid w:val="00BC5397"/>
    <w:rsid w:val="00BD0915"/>
    <w:rsid w:val="00BD155B"/>
    <w:rsid w:val="00BE1478"/>
    <w:rsid w:val="00BE5008"/>
    <w:rsid w:val="00BF2415"/>
    <w:rsid w:val="00BF6605"/>
    <w:rsid w:val="00BF66AA"/>
    <w:rsid w:val="00C06CD9"/>
    <w:rsid w:val="00C07957"/>
    <w:rsid w:val="00C10899"/>
    <w:rsid w:val="00C12757"/>
    <w:rsid w:val="00C14043"/>
    <w:rsid w:val="00C14696"/>
    <w:rsid w:val="00C201ED"/>
    <w:rsid w:val="00C2145C"/>
    <w:rsid w:val="00C232D4"/>
    <w:rsid w:val="00C25893"/>
    <w:rsid w:val="00C27940"/>
    <w:rsid w:val="00C40222"/>
    <w:rsid w:val="00C40457"/>
    <w:rsid w:val="00C41F8B"/>
    <w:rsid w:val="00C42111"/>
    <w:rsid w:val="00C43218"/>
    <w:rsid w:val="00C4748A"/>
    <w:rsid w:val="00C52507"/>
    <w:rsid w:val="00C55905"/>
    <w:rsid w:val="00C56587"/>
    <w:rsid w:val="00C60EEC"/>
    <w:rsid w:val="00C6162F"/>
    <w:rsid w:val="00C62A0F"/>
    <w:rsid w:val="00C65F41"/>
    <w:rsid w:val="00C667D6"/>
    <w:rsid w:val="00C67310"/>
    <w:rsid w:val="00C67CA9"/>
    <w:rsid w:val="00C74798"/>
    <w:rsid w:val="00C74F8C"/>
    <w:rsid w:val="00C7702F"/>
    <w:rsid w:val="00C814FD"/>
    <w:rsid w:val="00C818EA"/>
    <w:rsid w:val="00C82AF4"/>
    <w:rsid w:val="00C92B76"/>
    <w:rsid w:val="00C9310E"/>
    <w:rsid w:val="00C93D14"/>
    <w:rsid w:val="00C954DB"/>
    <w:rsid w:val="00C972D9"/>
    <w:rsid w:val="00CA20F4"/>
    <w:rsid w:val="00CB01E3"/>
    <w:rsid w:val="00CB0276"/>
    <w:rsid w:val="00CB086C"/>
    <w:rsid w:val="00CB525D"/>
    <w:rsid w:val="00CB5F9C"/>
    <w:rsid w:val="00CB630F"/>
    <w:rsid w:val="00CC5BD5"/>
    <w:rsid w:val="00CD0C97"/>
    <w:rsid w:val="00CD2FFF"/>
    <w:rsid w:val="00CD4504"/>
    <w:rsid w:val="00CD5233"/>
    <w:rsid w:val="00CD6E3B"/>
    <w:rsid w:val="00CE041B"/>
    <w:rsid w:val="00CE0FA1"/>
    <w:rsid w:val="00CE2D83"/>
    <w:rsid w:val="00CE58CF"/>
    <w:rsid w:val="00CE5E37"/>
    <w:rsid w:val="00CE7F04"/>
    <w:rsid w:val="00CF18D8"/>
    <w:rsid w:val="00CF4776"/>
    <w:rsid w:val="00CF6196"/>
    <w:rsid w:val="00D00E32"/>
    <w:rsid w:val="00D03725"/>
    <w:rsid w:val="00D06135"/>
    <w:rsid w:val="00D073CB"/>
    <w:rsid w:val="00D13AA4"/>
    <w:rsid w:val="00D13AF0"/>
    <w:rsid w:val="00D1425E"/>
    <w:rsid w:val="00D15615"/>
    <w:rsid w:val="00D1574A"/>
    <w:rsid w:val="00D16714"/>
    <w:rsid w:val="00D216A1"/>
    <w:rsid w:val="00D22980"/>
    <w:rsid w:val="00D24BDD"/>
    <w:rsid w:val="00D259CC"/>
    <w:rsid w:val="00D260F9"/>
    <w:rsid w:val="00D2635B"/>
    <w:rsid w:val="00D315E7"/>
    <w:rsid w:val="00D34162"/>
    <w:rsid w:val="00D341ED"/>
    <w:rsid w:val="00D353FA"/>
    <w:rsid w:val="00D363F5"/>
    <w:rsid w:val="00D4015B"/>
    <w:rsid w:val="00D43009"/>
    <w:rsid w:val="00D544A4"/>
    <w:rsid w:val="00D5769C"/>
    <w:rsid w:val="00D63A23"/>
    <w:rsid w:val="00D75F21"/>
    <w:rsid w:val="00D817E2"/>
    <w:rsid w:val="00D85DE7"/>
    <w:rsid w:val="00D86C88"/>
    <w:rsid w:val="00D93671"/>
    <w:rsid w:val="00D962A2"/>
    <w:rsid w:val="00D96A6C"/>
    <w:rsid w:val="00DA0CBB"/>
    <w:rsid w:val="00DA19D3"/>
    <w:rsid w:val="00DA2B14"/>
    <w:rsid w:val="00DA4958"/>
    <w:rsid w:val="00DB0D04"/>
    <w:rsid w:val="00DB1B9D"/>
    <w:rsid w:val="00DB3106"/>
    <w:rsid w:val="00DB3884"/>
    <w:rsid w:val="00DB570F"/>
    <w:rsid w:val="00DB63BE"/>
    <w:rsid w:val="00DB6E08"/>
    <w:rsid w:val="00DC66FE"/>
    <w:rsid w:val="00DD466E"/>
    <w:rsid w:val="00DE365F"/>
    <w:rsid w:val="00DE4B97"/>
    <w:rsid w:val="00DE7472"/>
    <w:rsid w:val="00DF17F4"/>
    <w:rsid w:val="00DF644A"/>
    <w:rsid w:val="00DF7324"/>
    <w:rsid w:val="00DF7FAE"/>
    <w:rsid w:val="00E041BF"/>
    <w:rsid w:val="00E047CD"/>
    <w:rsid w:val="00E05305"/>
    <w:rsid w:val="00E07F0F"/>
    <w:rsid w:val="00E10D26"/>
    <w:rsid w:val="00E11F61"/>
    <w:rsid w:val="00E15444"/>
    <w:rsid w:val="00E20FEE"/>
    <w:rsid w:val="00E231B2"/>
    <w:rsid w:val="00E30C77"/>
    <w:rsid w:val="00E34A89"/>
    <w:rsid w:val="00E37596"/>
    <w:rsid w:val="00E378E9"/>
    <w:rsid w:val="00E42C86"/>
    <w:rsid w:val="00E43DAA"/>
    <w:rsid w:val="00E6073B"/>
    <w:rsid w:val="00E619FC"/>
    <w:rsid w:val="00E706CA"/>
    <w:rsid w:val="00E74894"/>
    <w:rsid w:val="00E777E6"/>
    <w:rsid w:val="00E8062E"/>
    <w:rsid w:val="00E81939"/>
    <w:rsid w:val="00E84134"/>
    <w:rsid w:val="00E86716"/>
    <w:rsid w:val="00E94D4D"/>
    <w:rsid w:val="00E97729"/>
    <w:rsid w:val="00EA1581"/>
    <w:rsid w:val="00EB4ECC"/>
    <w:rsid w:val="00EC02E3"/>
    <w:rsid w:val="00EC18A6"/>
    <w:rsid w:val="00EC2ED1"/>
    <w:rsid w:val="00EC489D"/>
    <w:rsid w:val="00EC5D5C"/>
    <w:rsid w:val="00ED02F7"/>
    <w:rsid w:val="00ED3F9D"/>
    <w:rsid w:val="00ED6A87"/>
    <w:rsid w:val="00EE1BF8"/>
    <w:rsid w:val="00EE63DB"/>
    <w:rsid w:val="00EF18ED"/>
    <w:rsid w:val="00EF1F53"/>
    <w:rsid w:val="00EF2595"/>
    <w:rsid w:val="00EF2F4D"/>
    <w:rsid w:val="00EF3D7D"/>
    <w:rsid w:val="00EF5678"/>
    <w:rsid w:val="00EF6D66"/>
    <w:rsid w:val="00F00836"/>
    <w:rsid w:val="00F03B14"/>
    <w:rsid w:val="00F0655A"/>
    <w:rsid w:val="00F06724"/>
    <w:rsid w:val="00F137F8"/>
    <w:rsid w:val="00F20D16"/>
    <w:rsid w:val="00F21E60"/>
    <w:rsid w:val="00F22075"/>
    <w:rsid w:val="00F23AA9"/>
    <w:rsid w:val="00F30A55"/>
    <w:rsid w:val="00F33737"/>
    <w:rsid w:val="00F3653B"/>
    <w:rsid w:val="00F371E4"/>
    <w:rsid w:val="00F37F7D"/>
    <w:rsid w:val="00F412EC"/>
    <w:rsid w:val="00F41852"/>
    <w:rsid w:val="00F44C89"/>
    <w:rsid w:val="00F470E6"/>
    <w:rsid w:val="00F50D07"/>
    <w:rsid w:val="00F528CF"/>
    <w:rsid w:val="00F57C13"/>
    <w:rsid w:val="00F61796"/>
    <w:rsid w:val="00F637DA"/>
    <w:rsid w:val="00F678B1"/>
    <w:rsid w:val="00F70439"/>
    <w:rsid w:val="00F714C9"/>
    <w:rsid w:val="00F7250C"/>
    <w:rsid w:val="00F729E4"/>
    <w:rsid w:val="00F76F54"/>
    <w:rsid w:val="00F80587"/>
    <w:rsid w:val="00F9512B"/>
    <w:rsid w:val="00F952EC"/>
    <w:rsid w:val="00F95ED2"/>
    <w:rsid w:val="00FA31D6"/>
    <w:rsid w:val="00FB5F38"/>
    <w:rsid w:val="00FB797D"/>
    <w:rsid w:val="00FC0DF6"/>
    <w:rsid w:val="00FC158E"/>
    <w:rsid w:val="00FC4463"/>
    <w:rsid w:val="00FC4A0F"/>
    <w:rsid w:val="00FC5983"/>
    <w:rsid w:val="00FD1A77"/>
    <w:rsid w:val="00FD1BD0"/>
    <w:rsid w:val="00FD3240"/>
    <w:rsid w:val="00FD3B1D"/>
    <w:rsid w:val="00FD4F51"/>
    <w:rsid w:val="00FD6A6A"/>
    <w:rsid w:val="00FD7070"/>
    <w:rsid w:val="00FD77F8"/>
    <w:rsid w:val="00FE0452"/>
    <w:rsid w:val="00FE0664"/>
    <w:rsid w:val="00FE1B36"/>
    <w:rsid w:val="00FE35F1"/>
    <w:rsid w:val="00FF2160"/>
    <w:rsid w:val="00FF2A5D"/>
    <w:rsid w:val="00FF4956"/>
    <w:rsid w:val="00FF5553"/>
    <w:rsid w:val="010867C8"/>
    <w:rsid w:val="01A7072D"/>
    <w:rsid w:val="01EE4C0A"/>
    <w:rsid w:val="0216403A"/>
    <w:rsid w:val="02800E0B"/>
    <w:rsid w:val="02C1B8FD"/>
    <w:rsid w:val="04189DC2"/>
    <w:rsid w:val="04A1E0BF"/>
    <w:rsid w:val="04C820A7"/>
    <w:rsid w:val="04CCDAFE"/>
    <w:rsid w:val="0504732F"/>
    <w:rsid w:val="055767F4"/>
    <w:rsid w:val="063CDEA3"/>
    <w:rsid w:val="064FFD14"/>
    <w:rsid w:val="0675C300"/>
    <w:rsid w:val="067D7E68"/>
    <w:rsid w:val="06D3C9B0"/>
    <w:rsid w:val="070825F5"/>
    <w:rsid w:val="07137267"/>
    <w:rsid w:val="076D5583"/>
    <w:rsid w:val="07D8AF04"/>
    <w:rsid w:val="08AF3163"/>
    <w:rsid w:val="08EB5AB9"/>
    <w:rsid w:val="09501D95"/>
    <w:rsid w:val="09C6C78E"/>
    <w:rsid w:val="0AC3D32E"/>
    <w:rsid w:val="0B995AA2"/>
    <w:rsid w:val="0CA760AE"/>
    <w:rsid w:val="0CF68530"/>
    <w:rsid w:val="0E925591"/>
    <w:rsid w:val="0FE3C0E9"/>
    <w:rsid w:val="10643582"/>
    <w:rsid w:val="10BE73F5"/>
    <w:rsid w:val="10C19B36"/>
    <w:rsid w:val="10F4ACAB"/>
    <w:rsid w:val="110DA147"/>
    <w:rsid w:val="1143F9EC"/>
    <w:rsid w:val="11519B43"/>
    <w:rsid w:val="11EA30A8"/>
    <w:rsid w:val="139E62B7"/>
    <w:rsid w:val="13B1A8A0"/>
    <w:rsid w:val="1459612E"/>
    <w:rsid w:val="147B9AAE"/>
    <w:rsid w:val="14B7320C"/>
    <w:rsid w:val="14BF1F92"/>
    <w:rsid w:val="14D791BA"/>
    <w:rsid w:val="15718FFE"/>
    <w:rsid w:val="159DC7A9"/>
    <w:rsid w:val="15FE180D"/>
    <w:rsid w:val="168192F6"/>
    <w:rsid w:val="16D710ED"/>
    <w:rsid w:val="1927169D"/>
    <w:rsid w:val="192CD251"/>
    <w:rsid w:val="19D50838"/>
    <w:rsid w:val="1A22C61B"/>
    <w:rsid w:val="1A9008E3"/>
    <w:rsid w:val="1AABBCE2"/>
    <w:rsid w:val="1C62D454"/>
    <w:rsid w:val="1C647313"/>
    <w:rsid w:val="1CA5D29E"/>
    <w:rsid w:val="1D0CA8FA"/>
    <w:rsid w:val="1EA433CD"/>
    <w:rsid w:val="1EAF8C71"/>
    <w:rsid w:val="1EB300EF"/>
    <w:rsid w:val="1FD41316"/>
    <w:rsid w:val="1FE0044D"/>
    <w:rsid w:val="204449BC"/>
    <w:rsid w:val="20737991"/>
    <w:rsid w:val="20902BA8"/>
    <w:rsid w:val="21815203"/>
    <w:rsid w:val="21ACFCC1"/>
    <w:rsid w:val="22D58E17"/>
    <w:rsid w:val="2338F78D"/>
    <w:rsid w:val="234EBFBE"/>
    <w:rsid w:val="23D088AD"/>
    <w:rsid w:val="245DDBB3"/>
    <w:rsid w:val="2479EDA6"/>
    <w:rsid w:val="24917B5D"/>
    <w:rsid w:val="256347EB"/>
    <w:rsid w:val="256C590E"/>
    <w:rsid w:val="25ADAF29"/>
    <w:rsid w:val="267113BD"/>
    <w:rsid w:val="26D41470"/>
    <w:rsid w:val="2796808F"/>
    <w:rsid w:val="27E01076"/>
    <w:rsid w:val="280CE41E"/>
    <w:rsid w:val="284F5BA1"/>
    <w:rsid w:val="286FE4D1"/>
    <w:rsid w:val="28856E11"/>
    <w:rsid w:val="28E78480"/>
    <w:rsid w:val="2B2B5C83"/>
    <w:rsid w:val="2C542555"/>
    <w:rsid w:val="2C6E1860"/>
    <w:rsid w:val="2CCBF230"/>
    <w:rsid w:val="2D5E17F1"/>
    <w:rsid w:val="2E62FD45"/>
    <w:rsid w:val="2E9D8F3A"/>
    <w:rsid w:val="2EBFD5DB"/>
    <w:rsid w:val="2EEC0475"/>
    <w:rsid w:val="2F9937BB"/>
    <w:rsid w:val="2FD0D79F"/>
    <w:rsid w:val="2FE519A7"/>
    <w:rsid w:val="3135081C"/>
    <w:rsid w:val="31B3266D"/>
    <w:rsid w:val="31BB2EAE"/>
    <w:rsid w:val="31DDDA64"/>
    <w:rsid w:val="3204BDB5"/>
    <w:rsid w:val="3256695F"/>
    <w:rsid w:val="328E60FA"/>
    <w:rsid w:val="3296F5CC"/>
    <w:rsid w:val="33BEB743"/>
    <w:rsid w:val="344BFA91"/>
    <w:rsid w:val="34B88ACA"/>
    <w:rsid w:val="34D865E7"/>
    <w:rsid w:val="34F73924"/>
    <w:rsid w:val="351ACC14"/>
    <w:rsid w:val="3675FCB0"/>
    <w:rsid w:val="36CC60FD"/>
    <w:rsid w:val="3733DC16"/>
    <w:rsid w:val="3761D21D"/>
    <w:rsid w:val="37905E6C"/>
    <w:rsid w:val="37B2E36B"/>
    <w:rsid w:val="380FD943"/>
    <w:rsid w:val="385F4A4B"/>
    <w:rsid w:val="39738538"/>
    <w:rsid w:val="39D4DAF6"/>
    <w:rsid w:val="39E0B487"/>
    <w:rsid w:val="3A5B2760"/>
    <w:rsid w:val="3A6ED585"/>
    <w:rsid w:val="3AEA819F"/>
    <w:rsid w:val="3AEBACC1"/>
    <w:rsid w:val="3B2145F8"/>
    <w:rsid w:val="3B308891"/>
    <w:rsid w:val="3BB0A0CB"/>
    <w:rsid w:val="3BBB152B"/>
    <w:rsid w:val="3BE59C33"/>
    <w:rsid w:val="3CA5D4CE"/>
    <w:rsid w:val="3CC39CAF"/>
    <w:rsid w:val="3D1B0EC1"/>
    <w:rsid w:val="3E1B78AA"/>
    <w:rsid w:val="3F29FDDA"/>
    <w:rsid w:val="3FA80DA3"/>
    <w:rsid w:val="3FBA4928"/>
    <w:rsid w:val="3FC01B3D"/>
    <w:rsid w:val="402BD78A"/>
    <w:rsid w:val="404BEC5E"/>
    <w:rsid w:val="40D5CC20"/>
    <w:rsid w:val="41511803"/>
    <w:rsid w:val="4153196C"/>
    <w:rsid w:val="41833270"/>
    <w:rsid w:val="4249766D"/>
    <w:rsid w:val="42DE5C59"/>
    <w:rsid w:val="42F9EF84"/>
    <w:rsid w:val="444552F0"/>
    <w:rsid w:val="44BE17D5"/>
    <w:rsid w:val="46ED8298"/>
    <w:rsid w:val="4745198B"/>
    <w:rsid w:val="4777F5E7"/>
    <w:rsid w:val="482834CB"/>
    <w:rsid w:val="48F18175"/>
    <w:rsid w:val="4951845B"/>
    <w:rsid w:val="495E2B51"/>
    <w:rsid w:val="496D7E17"/>
    <w:rsid w:val="49F28F3A"/>
    <w:rsid w:val="4A27B732"/>
    <w:rsid w:val="4C43634B"/>
    <w:rsid w:val="4C5F2A1D"/>
    <w:rsid w:val="4CC4FBE8"/>
    <w:rsid w:val="4D4AA18F"/>
    <w:rsid w:val="4DD6150A"/>
    <w:rsid w:val="4DF4513D"/>
    <w:rsid w:val="4E2264EE"/>
    <w:rsid w:val="4F1C5311"/>
    <w:rsid w:val="4F2536EE"/>
    <w:rsid w:val="4FBF4A2F"/>
    <w:rsid w:val="4FD46F84"/>
    <w:rsid w:val="4FE3744D"/>
    <w:rsid w:val="500DFB55"/>
    <w:rsid w:val="51693D36"/>
    <w:rsid w:val="522DD12E"/>
    <w:rsid w:val="52354958"/>
    <w:rsid w:val="5276F55A"/>
    <w:rsid w:val="52C7C260"/>
    <w:rsid w:val="53050D97"/>
    <w:rsid w:val="53BA7C3B"/>
    <w:rsid w:val="53DF7FB4"/>
    <w:rsid w:val="53F5970B"/>
    <w:rsid w:val="5408875B"/>
    <w:rsid w:val="542323F4"/>
    <w:rsid w:val="5429E829"/>
    <w:rsid w:val="546392C1"/>
    <w:rsid w:val="548EC793"/>
    <w:rsid w:val="54A94EC1"/>
    <w:rsid w:val="54B1889B"/>
    <w:rsid w:val="554431F6"/>
    <w:rsid w:val="557BF61E"/>
    <w:rsid w:val="5677F986"/>
    <w:rsid w:val="576ADD02"/>
    <w:rsid w:val="581000F5"/>
    <w:rsid w:val="584F0048"/>
    <w:rsid w:val="5850D5EE"/>
    <w:rsid w:val="586511CD"/>
    <w:rsid w:val="589693A0"/>
    <w:rsid w:val="58B2F0D7"/>
    <w:rsid w:val="59C8ED4A"/>
    <w:rsid w:val="5A2FDD27"/>
    <w:rsid w:val="5AAE5309"/>
    <w:rsid w:val="5AB47F9C"/>
    <w:rsid w:val="5B2626F4"/>
    <w:rsid w:val="5BEA9199"/>
    <w:rsid w:val="5C1510CA"/>
    <w:rsid w:val="5C55C440"/>
    <w:rsid w:val="5CE7E718"/>
    <w:rsid w:val="5D008E0C"/>
    <w:rsid w:val="5E12628D"/>
    <w:rsid w:val="5E99D930"/>
    <w:rsid w:val="5EB1B6BB"/>
    <w:rsid w:val="5ED7F5CB"/>
    <w:rsid w:val="60B1843F"/>
    <w:rsid w:val="610A0D21"/>
    <w:rsid w:val="6160E39C"/>
    <w:rsid w:val="61BAD6D2"/>
    <w:rsid w:val="62277467"/>
    <w:rsid w:val="630F58E5"/>
    <w:rsid w:val="63153817"/>
    <w:rsid w:val="636F9756"/>
    <w:rsid w:val="64CD093A"/>
    <w:rsid w:val="65545121"/>
    <w:rsid w:val="65DD7E44"/>
    <w:rsid w:val="66722F96"/>
    <w:rsid w:val="667F551E"/>
    <w:rsid w:val="66855F4B"/>
    <w:rsid w:val="6714445C"/>
    <w:rsid w:val="674347DE"/>
    <w:rsid w:val="67E109AC"/>
    <w:rsid w:val="68151AD4"/>
    <w:rsid w:val="688BF1E3"/>
    <w:rsid w:val="69AC95B5"/>
    <w:rsid w:val="6A27C244"/>
    <w:rsid w:val="6A7DAF9D"/>
    <w:rsid w:val="6A88BAF9"/>
    <w:rsid w:val="6B443844"/>
    <w:rsid w:val="6C44A5DB"/>
    <w:rsid w:val="6CC357AA"/>
    <w:rsid w:val="6D1A51A5"/>
    <w:rsid w:val="6DC333FF"/>
    <w:rsid w:val="6E7DF518"/>
    <w:rsid w:val="6EFB3367"/>
    <w:rsid w:val="6F687AFF"/>
    <w:rsid w:val="701CAC87"/>
    <w:rsid w:val="706CAA06"/>
    <w:rsid w:val="709310DC"/>
    <w:rsid w:val="7128AA13"/>
    <w:rsid w:val="720E183F"/>
    <w:rsid w:val="724FCFDF"/>
    <w:rsid w:val="73DBF381"/>
    <w:rsid w:val="73F2C764"/>
    <w:rsid w:val="743EA950"/>
    <w:rsid w:val="74BE3A6A"/>
    <w:rsid w:val="751E2A3B"/>
    <w:rsid w:val="752466A9"/>
    <w:rsid w:val="75BDC79A"/>
    <w:rsid w:val="75D4058E"/>
    <w:rsid w:val="76491A4D"/>
    <w:rsid w:val="767D0527"/>
    <w:rsid w:val="77173683"/>
    <w:rsid w:val="77DEB0CC"/>
    <w:rsid w:val="78186A69"/>
    <w:rsid w:val="7822BB4C"/>
    <w:rsid w:val="789992FC"/>
    <w:rsid w:val="78AA0333"/>
    <w:rsid w:val="78C63887"/>
    <w:rsid w:val="78DFB922"/>
    <w:rsid w:val="78E414EB"/>
    <w:rsid w:val="78F5685C"/>
    <w:rsid w:val="797B5C57"/>
    <w:rsid w:val="7A35635D"/>
    <w:rsid w:val="7A9138BD"/>
    <w:rsid w:val="7B727B35"/>
    <w:rsid w:val="7C83A1BD"/>
    <w:rsid w:val="7CE28174"/>
    <w:rsid w:val="7CF14D8F"/>
    <w:rsid w:val="7CFCA1F3"/>
    <w:rsid w:val="7E15772F"/>
    <w:rsid w:val="7E6FB846"/>
    <w:rsid w:val="7E84EFCB"/>
    <w:rsid w:val="7EF0D18F"/>
    <w:rsid w:val="7EF9F014"/>
    <w:rsid w:val="7EFFCCF9"/>
    <w:rsid w:val="7F87DBD5"/>
    <w:rsid w:val="7F8EA034"/>
    <w:rsid w:val="7FBFFE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347F4B"/>
  <w14:defaultImageDpi w14:val="300"/>
  <w15:docId w15:val="{0C9D167E-1C1C-47C9-964A-744E39342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B38B7"/>
    <w:pPr>
      <w:adjustRightInd w:val="0"/>
      <w:spacing w:line="360" w:lineRule="auto"/>
      <w:ind w:left="3238"/>
      <w:outlineLvl w:val="0"/>
    </w:pPr>
    <w:rPr>
      <w:rFonts w:ascii="Arial" w:eastAsia="Times New Roman" w:hAnsi="Arial" w:cs="Arial"/>
      <w:noProof/>
      <w:sz w:val="20"/>
      <w:szCs w:val="20"/>
    </w:rPr>
  </w:style>
  <w:style w:type="paragraph" w:styleId="berschrift2">
    <w:name w:val="heading 2"/>
    <w:basedOn w:val="Standard"/>
    <w:next w:val="Standard"/>
    <w:link w:val="berschrift2Zchn"/>
    <w:uiPriority w:val="9"/>
    <w:semiHidden/>
    <w:unhideWhenUsed/>
    <w:qFormat/>
    <w:rsid w:val="0077129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28CF"/>
    <w:pPr>
      <w:tabs>
        <w:tab w:val="center" w:pos="4536"/>
        <w:tab w:val="right" w:pos="9072"/>
      </w:tabs>
    </w:pPr>
  </w:style>
  <w:style w:type="character" w:customStyle="1" w:styleId="KopfzeileZchn">
    <w:name w:val="Kopfzeile Zchn"/>
    <w:basedOn w:val="Absatz-Standardschriftart"/>
    <w:link w:val="Kopfzeile"/>
    <w:uiPriority w:val="99"/>
    <w:rsid w:val="00F528CF"/>
  </w:style>
  <w:style w:type="paragraph" w:styleId="Fuzeile">
    <w:name w:val="footer"/>
    <w:basedOn w:val="Standard"/>
    <w:link w:val="FuzeileZchn"/>
    <w:uiPriority w:val="99"/>
    <w:unhideWhenUsed/>
    <w:rsid w:val="00F528CF"/>
    <w:pPr>
      <w:tabs>
        <w:tab w:val="center" w:pos="4536"/>
        <w:tab w:val="right" w:pos="9072"/>
      </w:tabs>
    </w:pPr>
  </w:style>
  <w:style w:type="character" w:customStyle="1" w:styleId="FuzeileZchn">
    <w:name w:val="Fußzeile Zchn"/>
    <w:basedOn w:val="Absatz-Standardschriftart"/>
    <w:link w:val="Fuzeile"/>
    <w:uiPriority w:val="99"/>
    <w:rsid w:val="00F528CF"/>
  </w:style>
  <w:style w:type="paragraph" w:styleId="Sprechblasentext">
    <w:name w:val="Balloon Text"/>
    <w:basedOn w:val="Standard"/>
    <w:link w:val="SprechblasentextZchn"/>
    <w:uiPriority w:val="99"/>
    <w:semiHidden/>
    <w:unhideWhenUsed/>
    <w:rsid w:val="00F528C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528CF"/>
    <w:rPr>
      <w:rFonts w:ascii="Lucida Grande" w:hAnsi="Lucida Grande"/>
      <w:sz w:val="18"/>
      <w:szCs w:val="18"/>
    </w:rPr>
  </w:style>
  <w:style w:type="character" w:styleId="Hyperlink">
    <w:name w:val="Hyperlink"/>
    <w:rsid w:val="00F528CF"/>
    <w:rPr>
      <w:color w:val="0000FF"/>
      <w:u w:val="single"/>
    </w:rPr>
  </w:style>
  <w:style w:type="paragraph" w:customStyle="1" w:styleId="Text">
    <w:name w:val="Text"/>
    <w:rsid w:val="00F528CF"/>
    <w:rPr>
      <w:rFonts w:ascii="Helvetica" w:eastAsia="ヒラギノ角ゴ Pro W3" w:hAnsi="Helvetica" w:cs="Times New Roman"/>
      <w:color w:val="000000"/>
    </w:rPr>
  </w:style>
  <w:style w:type="paragraph" w:customStyle="1" w:styleId="EinfAbs">
    <w:name w:val="[Einf. Abs.]"/>
    <w:basedOn w:val="Standard"/>
    <w:uiPriority w:val="99"/>
    <w:rsid w:val="00F528CF"/>
    <w:pPr>
      <w:widowControl w:val="0"/>
      <w:autoSpaceDE w:val="0"/>
      <w:autoSpaceDN w:val="0"/>
      <w:adjustRightInd w:val="0"/>
      <w:spacing w:line="288" w:lineRule="auto"/>
      <w:textAlignment w:val="center"/>
    </w:pPr>
    <w:rPr>
      <w:rFonts w:ascii="MinionPro-Regular" w:eastAsia="Times New Roman" w:hAnsi="MinionPro-Regular" w:cs="MinionPro-Regular"/>
      <w:color w:val="000000"/>
    </w:rPr>
  </w:style>
  <w:style w:type="paragraph" w:styleId="Textkrper">
    <w:name w:val="Body Text"/>
    <w:basedOn w:val="Standard"/>
    <w:link w:val="TextkrperZchn"/>
    <w:uiPriority w:val="99"/>
    <w:rsid w:val="007D28E2"/>
    <w:pPr>
      <w:autoSpaceDE w:val="0"/>
      <w:autoSpaceDN w:val="0"/>
      <w:adjustRightInd w:val="0"/>
    </w:pPr>
    <w:rPr>
      <w:rFonts w:ascii="Arial" w:hAnsi="Arial" w:cs="Arial"/>
      <w:noProof/>
      <w:sz w:val="28"/>
      <w:szCs w:val="28"/>
    </w:rPr>
  </w:style>
  <w:style w:type="character" w:customStyle="1" w:styleId="TextkrperZchn">
    <w:name w:val="Textkörper Zchn"/>
    <w:basedOn w:val="Absatz-Standardschriftart"/>
    <w:link w:val="Textkrper"/>
    <w:uiPriority w:val="99"/>
    <w:rsid w:val="007D28E2"/>
    <w:rPr>
      <w:rFonts w:ascii="Arial" w:hAnsi="Arial" w:cs="Arial"/>
      <w:noProof/>
      <w:sz w:val="28"/>
      <w:szCs w:val="28"/>
    </w:rPr>
  </w:style>
  <w:style w:type="paragraph" w:customStyle="1" w:styleId="bodytext">
    <w:name w:val="bodytext"/>
    <w:basedOn w:val="Standard"/>
    <w:uiPriority w:val="99"/>
    <w:rsid w:val="007D28E2"/>
    <w:pPr>
      <w:spacing w:before="100" w:beforeAutospacing="1" w:after="100" w:afterAutospacing="1"/>
    </w:pPr>
    <w:rPr>
      <w:rFonts w:ascii="Arial Unicode MS" w:eastAsia="Arial Unicode MS" w:hAnsi="Arial Unicode MS" w:cs="Arial Unicode MS"/>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character" w:customStyle="1" w:styleId="berschrift1Zchn">
    <w:name w:val="Überschrift 1 Zchn"/>
    <w:basedOn w:val="Absatz-Standardschriftart"/>
    <w:link w:val="berschrift1"/>
    <w:uiPriority w:val="9"/>
    <w:rsid w:val="000B38B7"/>
    <w:rPr>
      <w:rFonts w:ascii="Arial" w:eastAsia="Times New Roman" w:hAnsi="Arial" w:cs="Arial"/>
      <w:noProof/>
      <w:sz w:val="20"/>
      <w:szCs w:val="20"/>
    </w:rPr>
  </w:style>
  <w:style w:type="paragraph" w:styleId="Kommentarthema">
    <w:name w:val="annotation subject"/>
    <w:basedOn w:val="Kommentartext"/>
    <w:next w:val="Kommentartext"/>
    <w:link w:val="KommentarthemaZchn"/>
    <w:uiPriority w:val="99"/>
    <w:semiHidden/>
    <w:unhideWhenUsed/>
    <w:rsid w:val="00536606"/>
    <w:rPr>
      <w:b/>
      <w:bCs/>
    </w:rPr>
  </w:style>
  <w:style w:type="character" w:customStyle="1" w:styleId="KommentarthemaZchn">
    <w:name w:val="Kommentarthema Zchn"/>
    <w:basedOn w:val="KommentartextZchn"/>
    <w:link w:val="Kommentarthema"/>
    <w:uiPriority w:val="99"/>
    <w:semiHidden/>
    <w:rsid w:val="00536606"/>
    <w:rPr>
      <w:b/>
      <w:bCs/>
      <w:sz w:val="20"/>
      <w:szCs w:val="20"/>
    </w:rPr>
  </w:style>
  <w:style w:type="character" w:styleId="NichtaufgelsteErwhnung">
    <w:name w:val="Unresolved Mention"/>
    <w:basedOn w:val="Absatz-Standardschriftart"/>
    <w:uiPriority w:val="99"/>
    <w:semiHidden/>
    <w:unhideWhenUsed/>
    <w:rsid w:val="00BC20EF"/>
    <w:rPr>
      <w:color w:val="605E5C"/>
      <w:shd w:val="clear" w:color="auto" w:fill="E1DFDD"/>
    </w:rPr>
  </w:style>
  <w:style w:type="paragraph" w:styleId="berarbeitung">
    <w:name w:val="Revision"/>
    <w:hidden/>
    <w:uiPriority w:val="99"/>
    <w:semiHidden/>
    <w:rsid w:val="00902866"/>
  </w:style>
  <w:style w:type="character" w:styleId="BesuchterLink">
    <w:name w:val="FollowedHyperlink"/>
    <w:basedOn w:val="Absatz-Standardschriftart"/>
    <w:uiPriority w:val="99"/>
    <w:semiHidden/>
    <w:unhideWhenUsed/>
    <w:rsid w:val="001E5422"/>
    <w:rPr>
      <w:color w:val="800080" w:themeColor="followedHyperlink"/>
      <w:u w:val="single"/>
    </w:rPr>
  </w:style>
  <w:style w:type="character" w:customStyle="1" w:styleId="berschrift2Zchn">
    <w:name w:val="Überschrift 2 Zchn"/>
    <w:basedOn w:val="Absatz-Standardschriftart"/>
    <w:link w:val="berschrift2"/>
    <w:uiPriority w:val="9"/>
    <w:semiHidden/>
    <w:rsid w:val="00771293"/>
    <w:rPr>
      <w:rFonts w:asciiTheme="majorHAnsi" w:eastAsiaTheme="majorEastAsia" w:hAnsiTheme="majorHAnsi" w:cstheme="majorBidi"/>
      <w:color w:val="365F91" w:themeColor="accent1" w:themeShade="BF"/>
      <w:sz w:val="26"/>
      <w:szCs w:val="26"/>
    </w:rPr>
  </w:style>
  <w:style w:type="character" w:styleId="Erwhnung">
    <w:name w:val="Mention"/>
    <w:basedOn w:val="Absatz-Standardschriftart"/>
    <w:uiPriority w:val="99"/>
    <w:unhideWhenUsed/>
    <w:rsid w:val="001D12B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703555">
      <w:bodyDiv w:val="1"/>
      <w:marLeft w:val="0"/>
      <w:marRight w:val="0"/>
      <w:marTop w:val="0"/>
      <w:marBottom w:val="0"/>
      <w:divBdr>
        <w:top w:val="none" w:sz="0" w:space="0" w:color="auto"/>
        <w:left w:val="none" w:sz="0" w:space="0" w:color="auto"/>
        <w:bottom w:val="none" w:sz="0" w:space="0" w:color="auto"/>
        <w:right w:val="none" w:sz="0" w:space="0" w:color="auto"/>
      </w:divBdr>
    </w:div>
    <w:div w:id="255676792">
      <w:bodyDiv w:val="1"/>
      <w:marLeft w:val="0"/>
      <w:marRight w:val="0"/>
      <w:marTop w:val="0"/>
      <w:marBottom w:val="0"/>
      <w:divBdr>
        <w:top w:val="none" w:sz="0" w:space="0" w:color="auto"/>
        <w:left w:val="none" w:sz="0" w:space="0" w:color="auto"/>
        <w:bottom w:val="none" w:sz="0" w:space="0" w:color="auto"/>
        <w:right w:val="none" w:sz="0" w:space="0" w:color="auto"/>
      </w:divBdr>
    </w:div>
    <w:div w:id="266543043">
      <w:bodyDiv w:val="1"/>
      <w:marLeft w:val="0"/>
      <w:marRight w:val="0"/>
      <w:marTop w:val="0"/>
      <w:marBottom w:val="0"/>
      <w:divBdr>
        <w:top w:val="none" w:sz="0" w:space="0" w:color="auto"/>
        <w:left w:val="none" w:sz="0" w:space="0" w:color="auto"/>
        <w:bottom w:val="none" w:sz="0" w:space="0" w:color="auto"/>
        <w:right w:val="none" w:sz="0" w:space="0" w:color="auto"/>
      </w:divBdr>
    </w:div>
    <w:div w:id="398525337">
      <w:bodyDiv w:val="1"/>
      <w:marLeft w:val="0"/>
      <w:marRight w:val="0"/>
      <w:marTop w:val="0"/>
      <w:marBottom w:val="0"/>
      <w:divBdr>
        <w:top w:val="none" w:sz="0" w:space="0" w:color="auto"/>
        <w:left w:val="none" w:sz="0" w:space="0" w:color="auto"/>
        <w:bottom w:val="none" w:sz="0" w:space="0" w:color="auto"/>
        <w:right w:val="none" w:sz="0" w:space="0" w:color="auto"/>
      </w:divBdr>
    </w:div>
    <w:div w:id="443497402">
      <w:bodyDiv w:val="1"/>
      <w:marLeft w:val="0"/>
      <w:marRight w:val="0"/>
      <w:marTop w:val="0"/>
      <w:marBottom w:val="0"/>
      <w:divBdr>
        <w:top w:val="none" w:sz="0" w:space="0" w:color="auto"/>
        <w:left w:val="none" w:sz="0" w:space="0" w:color="auto"/>
        <w:bottom w:val="none" w:sz="0" w:space="0" w:color="auto"/>
        <w:right w:val="none" w:sz="0" w:space="0" w:color="auto"/>
      </w:divBdr>
    </w:div>
    <w:div w:id="1175270450">
      <w:bodyDiv w:val="1"/>
      <w:marLeft w:val="0"/>
      <w:marRight w:val="0"/>
      <w:marTop w:val="0"/>
      <w:marBottom w:val="0"/>
      <w:divBdr>
        <w:top w:val="none" w:sz="0" w:space="0" w:color="auto"/>
        <w:left w:val="none" w:sz="0" w:space="0" w:color="auto"/>
        <w:bottom w:val="none" w:sz="0" w:space="0" w:color="auto"/>
        <w:right w:val="none" w:sz="0" w:space="0" w:color="auto"/>
      </w:divBdr>
    </w:div>
    <w:div w:id="1397166432">
      <w:bodyDiv w:val="1"/>
      <w:marLeft w:val="0"/>
      <w:marRight w:val="0"/>
      <w:marTop w:val="0"/>
      <w:marBottom w:val="0"/>
      <w:divBdr>
        <w:top w:val="none" w:sz="0" w:space="0" w:color="auto"/>
        <w:left w:val="none" w:sz="0" w:space="0" w:color="auto"/>
        <w:bottom w:val="none" w:sz="0" w:space="0" w:color="auto"/>
        <w:right w:val="none" w:sz="0" w:space="0" w:color="auto"/>
      </w:divBdr>
    </w:div>
    <w:div w:id="1433697073">
      <w:bodyDiv w:val="1"/>
      <w:marLeft w:val="0"/>
      <w:marRight w:val="0"/>
      <w:marTop w:val="0"/>
      <w:marBottom w:val="0"/>
      <w:divBdr>
        <w:top w:val="none" w:sz="0" w:space="0" w:color="auto"/>
        <w:left w:val="none" w:sz="0" w:space="0" w:color="auto"/>
        <w:bottom w:val="none" w:sz="0" w:space="0" w:color="auto"/>
        <w:right w:val="none" w:sz="0" w:space="0" w:color="auto"/>
      </w:divBdr>
    </w:div>
    <w:div w:id="1675108474">
      <w:bodyDiv w:val="1"/>
      <w:marLeft w:val="0"/>
      <w:marRight w:val="0"/>
      <w:marTop w:val="0"/>
      <w:marBottom w:val="0"/>
      <w:divBdr>
        <w:top w:val="none" w:sz="0" w:space="0" w:color="auto"/>
        <w:left w:val="none" w:sz="0" w:space="0" w:color="auto"/>
        <w:bottom w:val="none" w:sz="0" w:space="0" w:color="auto"/>
        <w:right w:val="none" w:sz="0" w:space="0" w:color="auto"/>
      </w:divBdr>
    </w:div>
    <w:div w:id="1867594440">
      <w:bodyDiv w:val="1"/>
      <w:marLeft w:val="0"/>
      <w:marRight w:val="0"/>
      <w:marTop w:val="0"/>
      <w:marBottom w:val="0"/>
      <w:divBdr>
        <w:top w:val="none" w:sz="0" w:space="0" w:color="auto"/>
        <w:left w:val="none" w:sz="0" w:space="0" w:color="auto"/>
        <w:bottom w:val="none" w:sz="0" w:space="0" w:color="auto"/>
        <w:right w:val="none" w:sz="0" w:space="0" w:color="auto"/>
      </w:divBdr>
    </w:div>
    <w:div w:id="2065137346">
      <w:bodyDiv w:val="1"/>
      <w:marLeft w:val="0"/>
      <w:marRight w:val="0"/>
      <w:marTop w:val="0"/>
      <w:marBottom w:val="0"/>
      <w:divBdr>
        <w:top w:val="none" w:sz="0" w:space="0" w:color="auto"/>
        <w:left w:val="none" w:sz="0" w:space="0" w:color="auto"/>
        <w:bottom w:val="none" w:sz="0" w:space="0" w:color="auto"/>
        <w:right w:val="none" w:sz="0" w:space="0" w:color="auto"/>
      </w:divBdr>
    </w:div>
    <w:div w:id="2104494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JRE.d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K:\K1%20Dateien\JRE%20Jeunes%20Restaurateurs\Presse-Templat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23967F8FFCB6143BF9CDEE9661D2BF6" ma:contentTypeVersion="13" ma:contentTypeDescription="Ein neues Dokument erstellen." ma:contentTypeScope="" ma:versionID="ac88092a97f91d1dcdcd4c109bc4b49c">
  <xsd:schema xmlns:xsd="http://www.w3.org/2001/XMLSchema" xmlns:xs="http://www.w3.org/2001/XMLSchema" xmlns:p="http://schemas.microsoft.com/office/2006/metadata/properties" xmlns:ns2="032bc908-6b6c-4883-8761-c6eaa9928b9f" xmlns:ns3="3eee4238-f6b9-4f22-a390-a3578837e654" targetNamespace="http://schemas.microsoft.com/office/2006/metadata/properties" ma:root="true" ma:fieldsID="100516d3b2d49d13fe7aabbbb3cbee7c" ns2:_="" ns3:_="">
    <xsd:import namespace="032bc908-6b6c-4883-8761-c6eaa9928b9f"/>
    <xsd:import namespace="3eee4238-f6b9-4f22-a390-a3578837e6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bc908-6b6c-4883-8761-c6eaa9928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962d6c08-c858-4748-a177-712473580c27"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4238-f6b9-4f22-a390-a3578837e65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473090f-7d69-4d05-8cc0-7ed0fc322126}" ma:internalName="TaxCatchAll" ma:showField="CatchAllData" ma:web="3eee4238-f6b9-4f22-a390-a3578837e65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ee4238-f6b9-4f22-a390-a3578837e654" xsi:nil="true"/>
    <lcf76f155ced4ddcb4097134ff3c332f xmlns="032bc908-6b6c-4883-8761-c6eaa9928b9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7DA45-F70A-42E1-9D5E-D883BCF92D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bc908-6b6c-4883-8761-c6eaa9928b9f"/>
    <ds:schemaRef ds:uri="3eee4238-f6b9-4f22-a390-a3578837e6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100BB1-4CEA-4E6C-92AA-653A37ECAC41}">
  <ds:schemaRefs>
    <ds:schemaRef ds:uri="http://purl.org/dc/elements/1.1/"/>
    <ds:schemaRef ds:uri="http://schemas.microsoft.com/office/2006/metadata/properties"/>
    <ds:schemaRef ds:uri="032bc908-6b6c-4883-8761-c6eaa9928b9f"/>
    <ds:schemaRef ds:uri="http://purl.org/dc/terms/"/>
    <ds:schemaRef ds:uri="http://schemas.openxmlformats.org/package/2006/metadata/core-properties"/>
    <ds:schemaRef ds:uri="http://purl.org/dc/dcmitype/"/>
    <ds:schemaRef ds:uri="3eee4238-f6b9-4f22-a390-a3578837e654"/>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121FFEB-E7D6-4753-8A79-8E8198733A93}">
  <ds:schemaRefs>
    <ds:schemaRef ds:uri="http://schemas.microsoft.com/sharepoint/v3/contenttype/forms"/>
  </ds:schemaRefs>
</ds:datastoreItem>
</file>

<file path=customXml/itemProps4.xml><?xml version="1.0" encoding="utf-8"?>
<ds:datastoreItem xmlns:ds="http://schemas.openxmlformats.org/officeDocument/2006/customXml" ds:itemID="{884550AF-9B43-4386-A2F7-D6352D162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Presse-Template</Template>
  <TotalTime>0</TotalTime>
  <Pages>3</Pages>
  <Words>591</Words>
  <Characters>3726</Characters>
  <Application>Microsoft Office Word</Application>
  <DocSecurity>0</DocSecurity>
  <Lines>31</Lines>
  <Paragraphs>8</Paragraphs>
  <ScaleCrop>false</ScaleCrop>
  <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Nicolai Jacobs</dc:creator>
  <cp:keywords/>
  <dc:description/>
  <cp:lastModifiedBy>Eva Runkel</cp:lastModifiedBy>
  <cp:revision>3</cp:revision>
  <cp:lastPrinted>2020-03-11T09:22:00Z</cp:lastPrinted>
  <dcterms:created xsi:type="dcterms:W3CDTF">2022-11-28T14:31:00Z</dcterms:created>
  <dcterms:modified xsi:type="dcterms:W3CDTF">2022-11-28T14:27:00Z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0x010100323967F8FFCB6143BF9CDEE9661D2BF6</vt:lpwstr>
  </property>
  <property fmtid="{D5CDD505-2E9C-101B-9397-08002B2CF9AE}" pid="3" name="MediaServiceImageTags">
    <vt:lpwstr/>
  </property>
</Properties>
</file>