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58C46" w14:textId="5E67050E" w:rsidR="005D7B53" w:rsidRDefault="00F27E90" w:rsidP="522DD12E">
      <w:pPr>
        <w:pStyle w:val="berschrift1"/>
        <w:rPr>
          <w:b/>
          <w:bCs/>
        </w:rPr>
      </w:pPr>
      <w:r>
        <w:rPr>
          <w:b/>
          <w:bCs/>
        </w:rPr>
        <w:t>JRE-Deutschland nehmen neue Mitglieder auf</w:t>
      </w:r>
    </w:p>
    <w:p w14:paraId="18232748" w14:textId="2690BFC0" w:rsidR="005D7B53" w:rsidRDefault="00F27E90" w:rsidP="7F87DBD5">
      <w:pPr>
        <w:pStyle w:val="berschrift1"/>
        <w:rPr>
          <w:b/>
          <w:bCs/>
        </w:rPr>
      </w:pPr>
      <w:r>
        <w:rPr>
          <w:rFonts w:ascii="Times" w:hAnsi="Times"/>
          <w:caps/>
          <w:sz w:val="28"/>
          <w:szCs w:val="28"/>
        </w:rPr>
        <w:t>Vier gewinnt</w:t>
      </w:r>
    </w:p>
    <w:p w14:paraId="17A6C46F" w14:textId="77777777" w:rsidR="005D7B53" w:rsidRDefault="005D7B53" w:rsidP="005D7B53">
      <w:pPr>
        <w:pStyle w:val="EinfAbs"/>
        <w:spacing w:line="360" w:lineRule="auto"/>
        <w:ind w:left="3261" w:right="-141"/>
        <w:rPr>
          <w:rFonts w:ascii="Arial" w:hAnsi="Arial" w:cs="Arial"/>
          <w:sz w:val="20"/>
          <w:szCs w:val="20"/>
        </w:rPr>
      </w:pPr>
    </w:p>
    <w:p w14:paraId="3D180381" w14:textId="4E924B31" w:rsidR="00A67192" w:rsidRDefault="00F27E90" w:rsidP="006C17F0">
      <w:pPr>
        <w:pStyle w:val="EinfAbs"/>
        <w:spacing w:line="360" w:lineRule="auto"/>
        <w:ind w:left="3261" w:right="-141"/>
        <w:rPr>
          <w:rFonts w:ascii="Arial" w:hAnsi="Arial" w:cs="Arial"/>
          <w:b/>
          <w:bCs/>
          <w:sz w:val="20"/>
          <w:szCs w:val="20"/>
        </w:rPr>
      </w:pPr>
      <w:r w:rsidRPr="3CCA60A3">
        <w:rPr>
          <w:rFonts w:ascii="Arial" w:hAnsi="Arial" w:cs="Arial"/>
          <w:b/>
          <w:bCs/>
          <w:sz w:val="20"/>
          <w:szCs w:val="20"/>
        </w:rPr>
        <w:t xml:space="preserve">Bei ihrer Haupttagung </w:t>
      </w:r>
      <w:r w:rsidR="003D417E">
        <w:rPr>
          <w:rFonts w:ascii="Arial" w:hAnsi="Arial" w:cs="Arial"/>
          <w:b/>
          <w:bCs/>
          <w:sz w:val="20"/>
          <w:szCs w:val="20"/>
        </w:rPr>
        <w:t>am</w:t>
      </w:r>
      <w:r w:rsidRPr="3CCA60A3">
        <w:rPr>
          <w:rFonts w:ascii="Arial" w:hAnsi="Arial" w:cs="Arial"/>
          <w:b/>
          <w:bCs/>
          <w:sz w:val="20"/>
          <w:szCs w:val="20"/>
        </w:rPr>
        <w:t xml:space="preserve"> 1</w:t>
      </w:r>
      <w:r w:rsidR="003D417E">
        <w:rPr>
          <w:rFonts w:ascii="Arial" w:hAnsi="Arial" w:cs="Arial"/>
          <w:b/>
          <w:bCs/>
          <w:sz w:val="20"/>
          <w:szCs w:val="20"/>
        </w:rPr>
        <w:t>4</w:t>
      </w:r>
      <w:r w:rsidRPr="3CCA60A3">
        <w:rPr>
          <w:rFonts w:ascii="Arial" w:hAnsi="Arial" w:cs="Arial"/>
          <w:b/>
          <w:bCs/>
          <w:sz w:val="20"/>
          <w:szCs w:val="20"/>
        </w:rPr>
        <w:t xml:space="preserve">. </w:t>
      </w:r>
      <w:r w:rsidR="003D417E">
        <w:rPr>
          <w:rFonts w:ascii="Arial" w:hAnsi="Arial" w:cs="Arial"/>
          <w:b/>
          <w:bCs/>
          <w:sz w:val="20"/>
          <w:szCs w:val="20"/>
        </w:rPr>
        <w:t>November</w:t>
      </w:r>
      <w:r w:rsidRPr="3CCA60A3">
        <w:rPr>
          <w:rFonts w:ascii="Arial" w:hAnsi="Arial" w:cs="Arial"/>
          <w:b/>
          <w:bCs/>
          <w:sz w:val="20"/>
          <w:szCs w:val="20"/>
        </w:rPr>
        <w:t xml:space="preserve"> </w:t>
      </w:r>
      <w:r w:rsidR="003D417E">
        <w:rPr>
          <w:rFonts w:ascii="Arial" w:hAnsi="Arial" w:cs="Arial"/>
          <w:b/>
          <w:bCs/>
          <w:sz w:val="20"/>
          <w:szCs w:val="20"/>
        </w:rPr>
        <w:t xml:space="preserve">in Weissach am Tegernsee </w:t>
      </w:r>
      <w:r w:rsidRPr="3CCA60A3">
        <w:rPr>
          <w:rFonts w:ascii="Arial" w:hAnsi="Arial" w:cs="Arial"/>
          <w:b/>
          <w:bCs/>
          <w:sz w:val="20"/>
          <w:szCs w:val="20"/>
        </w:rPr>
        <w:t xml:space="preserve">haben </w:t>
      </w:r>
      <w:proofErr w:type="gramStart"/>
      <w:r w:rsidRPr="3CCA60A3">
        <w:rPr>
          <w:rFonts w:ascii="Arial" w:hAnsi="Arial" w:cs="Arial"/>
          <w:b/>
          <w:bCs/>
          <w:sz w:val="20"/>
          <w:szCs w:val="20"/>
        </w:rPr>
        <w:t>die JRE-Deutschland</w:t>
      </w:r>
      <w:proofErr w:type="gramEnd"/>
      <w:r w:rsidRPr="3CCA60A3">
        <w:rPr>
          <w:rFonts w:ascii="Arial" w:hAnsi="Arial" w:cs="Arial"/>
          <w:b/>
          <w:bCs/>
          <w:sz w:val="20"/>
          <w:szCs w:val="20"/>
        </w:rPr>
        <w:t xml:space="preserve"> vier neue Mitglieder aufgenommen</w:t>
      </w:r>
      <w:r w:rsidR="00630419" w:rsidRPr="3CCA60A3">
        <w:rPr>
          <w:rFonts w:ascii="Arial" w:hAnsi="Arial" w:cs="Arial"/>
          <w:b/>
          <w:bCs/>
          <w:sz w:val="20"/>
          <w:szCs w:val="20"/>
        </w:rPr>
        <w:t xml:space="preserve"> und vier bisherige </w:t>
      </w:r>
      <w:proofErr w:type="spellStart"/>
      <w:r w:rsidR="00630419" w:rsidRPr="3CCA60A3">
        <w:rPr>
          <w:rFonts w:ascii="Arial" w:hAnsi="Arial" w:cs="Arial"/>
          <w:b/>
          <w:bCs/>
          <w:sz w:val="20"/>
          <w:szCs w:val="20"/>
        </w:rPr>
        <w:t>Jeunes</w:t>
      </w:r>
      <w:proofErr w:type="spellEnd"/>
      <w:r w:rsidR="00630419" w:rsidRPr="3CCA60A3">
        <w:rPr>
          <w:rFonts w:ascii="Arial" w:hAnsi="Arial" w:cs="Arial"/>
          <w:b/>
          <w:bCs/>
          <w:sz w:val="20"/>
          <w:szCs w:val="20"/>
        </w:rPr>
        <w:t xml:space="preserve"> aus der aktiven Mitgliedschaft </w:t>
      </w:r>
      <w:r w:rsidR="00CA2DD2">
        <w:rPr>
          <w:rFonts w:ascii="Arial" w:hAnsi="Arial" w:cs="Arial"/>
          <w:b/>
          <w:bCs/>
          <w:sz w:val="20"/>
          <w:szCs w:val="20"/>
        </w:rPr>
        <w:t xml:space="preserve">in den Status der </w:t>
      </w:r>
      <w:proofErr w:type="spellStart"/>
      <w:r w:rsidR="00CA2DD2">
        <w:rPr>
          <w:rFonts w:ascii="Arial" w:hAnsi="Arial" w:cs="Arial"/>
          <w:b/>
          <w:bCs/>
          <w:sz w:val="20"/>
          <w:szCs w:val="20"/>
        </w:rPr>
        <w:t>Membre</w:t>
      </w:r>
      <w:r w:rsidR="005A5F5A">
        <w:rPr>
          <w:rFonts w:ascii="Arial" w:hAnsi="Arial" w:cs="Arial"/>
          <w:b/>
          <w:bCs/>
          <w:sz w:val="20"/>
          <w:szCs w:val="20"/>
        </w:rPr>
        <w:t>s</w:t>
      </w:r>
      <w:proofErr w:type="spellEnd"/>
      <w:r w:rsidR="00CA2DD2">
        <w:rPr>
          <w:rFonts w:ascii="Arial" w:hAnsi="Arial" w:cs="Arial"/>
          <w:b/>
          <w:bCs/>
          <w:sz w:val="20"/>
          <w:szCs w:val="20"/>
        </w:rPr>
        <w:t xml:space="preserve"> d’Honneur </w:t>
      </w:r>
      <w:r w:rsidR="00630419" w:rsidRPr="3CCA60A3">
        <w:rPr>
          <w:rFonts w:ascii="Arial" w:hAnsi="Arial" w:cs="Arial"/>
          <w:b/>
          <w:bCs/>
          <w:sz w:val="20"/>
          <w:szCs w:val="20"/>
        </w:rPr>
        <w:t xml:space="preserve">verabschiedet. </w:t>
      </w:r>
      <w:r w:rsidRPr="3CCA60A3">
        <w:rPr>
          <w:rFonts w:ascii="Arial" w:hAnsi="Arial" w:cs="Arial"/>
          <w:b/>
          <w:bCs/>
          <w:sz w:val="20"/>
          <w:szCs w:val="20"/>
        </w:rPr>
        <w:t xml:space="preserve"> </w:t>
      </w:r>
    </w:p>
    <w:p w14:paraId="20988C76" w14:textId="77777777" w:rsidR="006C17F0" w:rsidRDefault="006C17F0" w:rsidP="006C17F0">
      <w:pPr>
        <w:pStyle w:val="EinfAbs"/>
        <w:spacing w:line="360" w:lineRule="auto"/>
        <w:ind w:left="3261" w:right="-141"/>
        <w:rPr>
          <w:rFonts w:ascii="Arial" w:hAnsi="Arial" w:cs="Arial"/>
          <w:b/>
          <w:bCs/>
          <w:sz w:val="20"/>
          <w:szCs w:val="20"/>
        </w:rPr>
      </w:pPr>
    </w:p>
    <w:p w14:paraId="492AD8B5" w14:textId="4BD6DE52" w:rsidR="00282E4C" w:rsidRDefault="00630419" w:rsidP="00ED43E5">
      <w:pPr>
        <w:pStyle w:val="EinfAbs"/>
        <w:spacing w:line="360" w:lineRule="auto"/>
        <w:ind w:left="3261" w:right="-141"/>
        <w:rPr>
          <w:rFonts w:ascii="Arial" w:hAnsi="Arial" w:cs="Arial"/>
          <w:sz w:val="20"/>
          <w:szCs w:val="20"/>
        </w:rPr>
      </w:pPr>
      <w:r>
        <w:rPr>
          <w:rFonts w:ascii="Arial" w:hAnsi="Arial" w:cs="Arial"/>
          <w:sz w:val="20"/>
          <w:szCs w:val="20"/>
        </w:rPr>
        <w:t xml:space="preserve">Mit </w:t>
      </w:r>
      <w:r w:rsidRPr="00630419">
        <w:rPr>
          <w:rFonts w:ascii="Arial" w:hAnsi="Arial" w:cs="Arial"/>
          <w:sz w:val="20"/>
          <w:szCs w:val="20"/>
        </w:rPr>
        <w:t>Nicolai P. Wiedmer (Hotel Restaurant Eckert</w:t>
      </w:r>
      <w:r w:rsidR="002D142B">
        <w:rPr>
          <w:rFonts w:ascii="Arial" w:hAnsi="Arial" w:cs="Arial"/>
          <w:sz w:val="20"/>
          <w:szCs w:val="20"/>
        </w:rPr>
        <w:t>, Grenzach-Wyhlen</w:t>
      </w:r>
      <w:r w:rsidRPr="00630419">
        <w:rPr>
          <w:rFonts w:ascii="Arial" w:hAnsi="Arial" w:cs="Arial"/>
          <w:sz w:val="20"/>
          <w:szCs w:val="20"/>
        </w:rPr>
        <w:t>), Julius Rei</w:t>
      </w:r>
      <w:r w:rsidR="0037218B">
        <w:rPr>
          <w:rFonts w:ascii="Arial" w:hAnsi="Arial" w:cs="Arial"/>
          <w:sz w:val="20"/>
          <w:szCs w:val="20"/>
        </w:rPr>
        <w:t>s</w:t>
      </w:r>
      <w:r w:rsidRPr="00630419">
        <w:rPr>
          <w:rFonts w:ascii="Arial" w:hAnsi="Arial" w:cs="Arial"/>
          <w:sz w:val="20"/>
          <w:szCs w:val="20"/>
        </w:rPr>
        <w:t>ch (Oberschwäbischer Hof</w:t>
      </w:r>
      <w:r w:rsidR="006C17F0">
        <w:rPr>
          <w:rFonts w:ascii="Arial" w:hAnsi="Arial" w:cs="Arial"/>
          <w:sz w:val="20"/>
          <w:szCs w:val="20"/>
        </w:rPr>
        <w:t>, Schwendi</w:t>
      </w:r>
      <w:r w:rsidRPr="00630419">
        <w:rPr>
          <w:rFonts w:ascii="Arial" w:hAnsi="Arial" w:cs="Arial"/>
          <w:sz w:val="20"/>
          <w:szCs w:val="20"/>
        </w:rPr>
        <w:t>)</w:t>
      </w:r>
      <w:r w:rsidR="00CF2503">
        <w:rPr>
          <w:rFonts w:ascii="Arial" w:hAnsi="Arial" w:cs="Arial"/>
          <w:sz w:val="20"/>
          <w:szCs w:val="20"/>
        </w:rPr>
        <w:t>,</w:t>
      </w:r>
      <w:r w:rsidRPr="00630419">
        <w:rPr>
          <w:rFonts w:ascii="Arial" w:hAnsi="Arial" w:cs="Arial"/>
          <w:sz w:val="20"/>
          <w:szCs w:val="20"/>
        </w:rPr>
        <w:t xml:space="preserve"> Simon Schlachter (</w:t>
      </w:r>
      <w:r w:rsidR="00074822">
        <w:rPr>
          <w:rFonts w:ascii="Arial" w:hAnsi="Arial" w:cs="Arial"/>
          <w:sz w:val="20"/>
          <w:szCs w:val="20"/>
        </w:rPr>
        <w:t>Burghotel Falkenstein</w:t>
      </w:r>
      <w:r w:rsidRPr="00630419">
        <w:rPr>
          <w:rFonts w:ascii="Arial" w:hAnsi="Arial" w:cs="Arial"/>
          <w:sz w:val="20"/>
          <w:szCs w:val="20"/>
        </w:rPr>
        <w:t>, Pfronten</w:t>
      </w:r>
      <w:r w:rsidR="00074822">
        <w:rPr>
          <w:rFonts w:ascii="Arial" w:hAnsi="Arial" w:cs="Arial"/>
          <w:sz w:val="20"/>
          <w:szCs w:val="20"/>
        </w:rPr>
        <w:t xml:space="preserve"> im Allgäu</w:t>
      </w:r>
      <w:r w:rsidRPr="00630419">
        <w:rPr>
          <w:rFonts w:ascii="Arial" w:hAnsi="Arial" w:cs="Arial"/>
          <w:sz w:val="20"/>
          <w:szCs w:val="20"/>
        </w:rPr>
        <w:t xml:space="preserve">) und Patrick Jenal (Restaurant Kunz, St. Wendel-Bliesen) </w:t>
      </w:r>
      <w:r>
        <w:rPr>
          <w:rFonts w:ascii="Arial" w:hAnsi="Arial" w:cs="Arial"/>
          <w:sz w:val="20"/>
          <w:szCs w:val="20"/>
        </w:rPr>
        <w:t xml:space="preserve">wachsen die </w:t>
      </w:r>
      <w:proofErr w:type="spellStart"/>
      <w:r>
        <w:rPr>
          <w:rFonts w:ascii="Arial" w:hAnsi="Arial" w:cs="Arial"/>
          <w:sz w:val="20"/>
          <w:szCs w:val="20"/>
        </w:rPr>
        <w:t>Jeunes</w:t>
      </w:r>
      <w:proofErr w:type="spellEnd"/>
      <w:r>
        <w:rPr>
          <w:rFonts w:ascii="Arial" w:hAnsi="Arial" w:cs="Arial"/>
          <w:sz w:val="20"/>
          <w:szCs w:val="20"/>
        </w:rPr>
        <w:t xml:space="preserve"> Restaurateurs Deutschland nun auf 71 Mitglieder. </w:t>
      </w:r>
      <w:r w:rsidR="00ED43E5">
        <w:rPr>
          <w:rFonts w:ascii="Arial" w:hAnsi="Arial" w:cs="Arial"/>
          <w:sz w:val="20"/>
          <w:szCs w:val="20"/>
        </w:rPr>
        <w:t xml:space="preserve">„Es ist schön, neue talentierte Mitglieder in unseren Reihen begrüßen zu dürfen“, freut sich Alexander Huber, Präsident der </w:t>
      </w:r>
      <w:proofErr w:type="spellStart"/>
      <w:r w:rsidR="00ED43E5">
        <w:rPr>
          <w:rFonts w:ascii="Arial" w:hAnsi="Arial" w:cs="Arial"/>
          <w:sz w:val="20"/>
          <w:szCs w:val="20"/>
        </w:rPr>
        <w:t>Jeunes</w:t>
      </w:r>
      <w:proofErr w:type="spellEnd"/>
      <w:r w:rsidR="00ED43E5">
        <w:rPr>
          <w:rFonts w:ascii="Arial" w:hAnsi="Arial" w:cs="Arial"/>
          <w:sz w:val="20"/>
          <w:szCs w:val="20"/>
        </w:rPr>
        <w:t xml:space="preserve"> Restaurateurs.</w:t>
      </w:r>
    </w:p>
    <w:p w14:paraId="5339B7F1" w14:textId="77777777" w:rsidR="00ED43E5" w:rsidRDefault="00ED43E5" w:rsidP="00ED43E5">
      <w:pPr>
        <w:pStyle w:val="EinfAbs"/>
        <w:spacing w:line="360" w:lineRule="auto"/>
        <w:ind w:left="3261" w:right="-141"/>
        <w:rPr>
          <w:rFonts w:ascii="Arial" w:hAnsi="Arial" w:cs="Arial"/>
          <w:sz w:val="20"/>
          <w:szCs w:val="20"/>
        </w:rPr>
      </w:pPr>
    </w:p>
    <w:p w14:paraId="249ADBCE" w14:textId="4E8DF9CF" w:rsidR="00282E4C" w:rsidRPr="00282E4C" w:rsidRDefault="002D142B" w:rsidP="004C516F">
      <w:pPr>
        <w:pStyle w:val="EinfAbs"/>
        <w:spacing w:line="360" w:lineRule="auto"/>
        <w:ind w:left="3261" w:right="-141"/>
        <w:rPr>
          <w:rFonts w:ascii="Arial" w:hAnsi="Arial" w:cs="Arial"/>
          <w:b/>
          <w:bCs/>
          <w:sz w:val="20"/>
          <w:szCs w:val="20"/>
        </w:rPr>
      </w:pPr>
      <w:r>
        <w:rPr>
          <w:rFonts w:ascii="Arial" w:hAnsi="Arial" w:cs="Arial"/>
          <w:b/>
          <w:bCs/>
          <w:sz w:val="20"/>
          <w:szCs w:val="20"/>
        </w:rPr>
        <w:t>Zwei bereits</w:t>
      </w:r>
      <w:r w:rsidR="00282E4C" w:rsidRPr="00282E4C">
        <w:rPr>
          <w:rFonts w:ascii="Arial" w:hAnsi="Arial" w:cs="Arial"/>
          <w:b/>
          <w:bCs/>
          <w:sz w:val="20"/>
          <w:szCs w:val="20"/>
        </w:rPr>
        <w:t xml:space="preserve"> mit den JRE vertraut</w:t>
      </w:r>
      <w:r>
        <w:rPr>
          <w:rFonts w:ascii="Arial" w:hAnsi="Arial" w:cs="Arial"/>
          <w:b/>
          <w:bCs/>
          <w:sz w:val="20"/>
          <w:szCs w:val="20"/>
        </w:rPr>
        <w:t>e Neu-Mitglieder</w:t>
      </w:r>
    </w:p>
    <w:p w14:paraId="6B555ECD" w14:textId="3A48E898" w:rsidR="0037218B" w:rsidRDefault="00630419" w:rsidP="004C516F">
      <w:pPr>
        <w:pStyle w:val="EinfAbs"/>
        <w:spacing w:line="360" w:lineRule="auto"/>
        <w:ind w:left="3261" w:right="-141"/>
        <w:rPr>
          <w:rFonts w:ascii="Arial" w:hAnsi="Arial" w:cs="Arial"/>
          <w:sz w:val="20"/>
          <w:szCs w:val="20"/>
        </w:rPr>
      </w:pPr>
      <w:r>
        <w:rPr>
          <w:rFonts w:ascii="Arial" w:hAnsi="Arial" w:cs="Arial"/>
          <w:sz w:val="20"/>
          <w:szCs w:val="20"/>
        </w:rPr>
        <w:t xml:space="preserve">Zwei der Neuen kennen sich bereits recht gut mit der Vereinigung aus: Simon Schlachter ist </w:t>
      </w:r>
      <w:r w:rsidR="00074822">
        <w:rPr>
          <w:rFonts w:ascii="Arial" w:hAnsi="Arial" w:cs="Arial"/>
          <w:sz w:val="20"/>
          <w:szCs w:val="20"/>
        </w:rPr>
        <w:t xml:space="preserve">ein Neffe von Barbara Schlachter-Ebert (Schlossanger Alp, Pfronten im Allgäu), die </w:t>
      </w:r>
      <w:proofErr w:type="spellStart"/>
      <w:r w:rsidR="0037218B">
        <w:rPr>
          <w:rFonts w:ascii="Arial" w:hAnsi="Arial" w:cs="Arial"/>
          <w:sz w:val="20"/>
          <w:szCs w:val="20"/>
        </w:rPr>
        <w:t>Membre</w:t>
      </w:r>
      <w:proofErr w:type="spellEnd"/>
      <w:r w:rsidR="00074822">
        <w:rPr>
          <w:rFonts w:ascii="Arial" w:hAnsi="Arial" w:cs="Arial"/>
          <w:sz w:val="20"/>
          <w:szCs w:val="20"/>
        </w:rPr>
        <w:t xml:space="preserve"> </w:t>
      </w:r>
      <w:r w:rsidR="005A5F5A">
        <w:rPr>
          <w:rFonts w:ascii="Arial" w:hAnsi="Arial" w:cs="Arial"/>
          <w:sz w:val="20"/>
          <w:szCs w:val="20"/>
        </w:rPr>
        <w:t xml:space="preserve">d’Honneur </w:t>
      </w:r>
      <w:r w:rsidR="00074822">
        <w:rPr>
          <w:rFonts w:ascii="Arial" w:hAnsi="Arial" w:cs="Arial"/>
          <w:sz w:val="20"/>
          <w:szCs w:val="20"/>
        </w:rPr>
        <w:t xml:space="preserve">bei den JRE ist. </w:t>
      </w:r>
      <w:r w:rsidR="00ED43E5">
        <w:rPr>
          <w:rFonts w:ascii="Arial" w:hAnsi="Arial" w:cs="Arial"/>
          <w:sz w:val="20"/>
          <w:szCs w:val="20"/>
        </w:rPr>
        <w:t>Er</w:t>
      </w:r>
      <w:r w:rsidR="002D142B">
        <w:rPr>
          <w:rFonts w:ascii="Arial" w:hAnsi="Arial" w:cs="Arial"/>
          <w:sz w:val="20"/>
          <w:szCs w:val="20"/>
        </w:rPr>
        <w:t xml:space="preserve"> ist seit 2017 Küchenchef im heimischen Familienbetrieb Burghotel Falkenstein, wo er zusätzlich das </w:t>
      </w:r>
      <w:r w:rsidR="00A15B86">
        <w:rPr>
          <w:rFonts w:ascii="Arial" w:hAnsi="Arial" w:cs="Arial"/>
          <w:sz w:val="20"/>
          <w:szCs w:val="20"/>
        </w:rPr>
        <w:t>Gourmet-</w:t>
      </w:r>
      <w:r w:rsidR="002D142B">
        <w:rPr>
          <w:rFonts w:ascii="Arial" w:hAnsi="Arial" w:cs="Arial"/>
          <w:sz w:val="20"/>
          <w:szCs w:val="20"/>
        </w:rPr>
        <w:t>Restaurant Pavo eröffnet</w:t>
      </w:r>
      <w:r w:rsidR="00ED43E5">
        <w:rPr>
          <w:rFonts w:ascii="Arial" w:hAnsi="Arial" w:cs="Arial"/>
          <w:sz w:val="20"/>
          <w:szCs w:val="20"/>
        </w:rPr>
        <w:t>e</w:t>
      </w:r>
      <w:r w:rsidR="002D142B">
        <w:rPr>
          <w:rFonts w:ascii="Arial" w:hAnsi="Arial" w:cs="Arial"/>
          <w:sz w:val="20"/>
          <w:szCs w:val="20"/>
        </w:rPr>
        <w:t>. Dieses wurde 2020 mit einem Michelin-Stern ausgezeichnet.</w:t>
      </w:r>
    </w:p>
    <w:p w14:paraId="63418190" w14:textId="77777777" w:rsidR="0037218B" w:rsidRDefault="0037218B" w:rsidP="004C516F">
      <w:pPr>
        <w:pStyle w:val="EinfAbs"/>
        <w:spacing w:line="360" w:lineRule="auto"/>
        <w:ind w:left="3261" w:right="-141"/>
        <w:rPr>
          <w:rFonts w:ascii="Arial" w:hAnsi="Arial" w:cs="Arial"/>
          <w:sz w:val="20"/>
          <w:szCs w:val="20"/>
        </w:rPr>
      </w:pPr>
    </w:p>
    <w:p w14:paraId="1B00D6FC" w14:textId="4C5F5A70" w:rsidR="00282E4C" w:rsidRDefault="0037218B" w:rsidP="004C516F">
      <w:pPr>
        <w:pStyle w:val="EinfAbs"/>
        <w:spacing w:line="360" w:lineRule="auto"/>
        <w:ind w:left="3261" w:right="-141"/>
        <w:rPr>
          <w:rFonts w:ascii="Arial" w:hAnsi="Arial" w:cs="Arial"/>
          <w:sz w:val="20"/>
          <w:szCs w:val="20"/>
        </w:rPr>
      </w:pPr>
      <w:r w:rsidRPr="3CCA60A3">
        <w:rPr>
          <w:rFonts w:ascii="Arial" w:hAnsi="Arial" w:cs="Arial"/>
          <w:sz w:val="20"/>
          <w:szCs w:val="20"/>
        </w:rPr>
        <w:t xml:space="preserve">Der Saarländer </w:t>
      </w:r>
      <w:r w:rsidR="00074822" w:rsidRPr="3CCA60A3">
        <w:rPr>
          <w:rFonts w:ascii="Arial" w:hAnsi="Arial" w:cs="Arial"/>
          <w:sz w:val="20"/>
          <w:szCs w:val="20"/>
        </w:rPr>
        <w:t xml:space="preserve">Patrick Jenal wiederum ist </w:t>
      </w:r>
      <w:r w:rsidR="006C17F0" w:rsidRPr="3CCA60A3">
        <w:rPr>
          <w:rFonts w:ascii="Arial" w:hAnsi="Arial" w:cs="Arial"/>
          <w:sz w:val="20"/>
          <w:szCs w:val="20"/>
        </w:rPr>
        <w:t xml:space="preserve">bereits </w:t>
      </w:r>
      <w:r w:rsidRPr="3CCA60A3">
        <w:rPr>
          <w:rFonts w:ascii="Arial" w:hAnsi="Arial" w:cs="Arial"/>
          <w:sz w:val="20"/>
          <w:szCs w:val="20"/>
        </w:rPr>
        <w:t xml:space="preserve">seit 2012 </w:t>
      </w:r>
      <w:r w:rsidR="00074822" w:rsidRPr="3CCA60A3">
        <w:rPr>
          <w:rFonts w:ascii="Arial" w:hAnsi="Arial" w:cs="Arial"/>
          <w:sz w:val="20"/>
          <w:szCs w:val="20"/>
        </w:rPr>
        <w:t xml:space="preserve">Küchenchef im Restaurant Kunz, dem </w:t>
      </w:r>
      <w:r w:rsidRPr="3CCA60A3">
        <w:rPr>
          <w:rFonts w:ascii="Arial" w:hAnsi="Arial" w:cs="Arial"/>
          <w:sz w:val="20"/>
          <w:szCs w:val="20"/>
        </w:rPr>
        <w:t xml:space="preserve">mit einem Michelin-Stern ausgezeichneten </w:t>
      </w:r>
      <w:r w:rsidR="00074822" w:rsidRPr="3CCA60A3">
        <w:rPr>
          <w:rFonts w:ascii="Arial" w:hAnsi="Arial" w:cs="Arial"/>
          <w:sz w:val="20"/>
          <w:szCs w:val="20"/>
        </w:rPr>
        <w:t>Betrieb des JRE-</w:t>
      </w:r>
      <w:proofErr w:type="spellStart"/>
      <w:r w:rsidRPr="3CCA60A3">
        <w:rPr>
          <w:rFonts w:ascii="Arial" w:hAnsi="Arial" w:cs="Arial"/>
          <w:sz w:val="20"/>
          <w:szCs w:val="20"/>
        </w:rPr>
        <w:t>Membres</w:t>
      </w:r>
      <w:proofErr w:type="spellEnd"/>
      <w:r w:rsidR="00074822" w:rsidRPr="3CCA60A3">
        <w:rPr>
          <w:rFonts w:ascii="Arial" w:hAnsi="Arial" w:cs="Arial"/>
          <w:sz w:val="20"/>
          <w:szCs w:val="20"/>
        </w:rPr>
        <w:t xml:space="preserve"> Alexander Kunz</w:t>
      </w:r>
      <w:r w:rsidRPr="3CCA60A3">
        <w:rPr>
          <w:rFonts w:ascii="Arial" w:hAnsi="Arial" w:cs="Arial"/>
          <w:sz w:val="20"/>
          <w:szCs w:val="20"/>
        </w:rPr>
        <w:t>; seit vergangenem Jahr ist er zudem Gesellschafter der Kunz-Gruppe, zu der noch drei weitere Restaurants gehören.</w:t>
      </w:r>
    </w:p>
    <w:p w14:paraId="77A1629B" w14:textId="1B2C95F0" w:rsidR="00282E4C" w:rsidRDefault="00282E4C" w:rsidP="004C516F">
      <w:pPr>
        <w:pStyle w:val="EinfAbs"/>
        <w:spacing w:line="360" w:lineRule="auto"/>
        <w:ind w:left="3261" w:right="-141"/>
        <w:rPr>
          <w:rFonts w:ascii="Arial" w:hAnsi="Arial" w:cs="Arial"/>
          <w:sz w:val="20"/>
          <w:szCs w:val="20"/>
        </w:rPr>
      </w:pPr>
    </w:p>
    <w:p w14:paraId="0626D7AC" w14:textId="37B54C2C" w:rsidR="00282E4C" w:rsidRPr="002D142B" w:rsidRDefault="0037218B" w:rsidP="002D142B">
      <w:pPr>
        <w:pStyle w:val="EinfAbs"/>
        <w:spacing w:line="360" w:lineRule="auto"/>
        <w:ind w:left="3261" w:right="-141"/>
        <w:rPr>
          <w:rFonts w:ascii="Arial" w:hAnsi="Arial" w:cs="Arial"/>
          <w:b/>
          <w:bCs/>
          <w:sz w:val="20"/>
          <w:szCs w:val="20"/>
        </w:rPr>
      </w:pPr>
      <w:r w:rsidRPr="0037218B">
        <w:rPr>
          <w:rFonts w:ascii="Arial" w:hAnsi="Arial" w:cs="Arial"/>
          <w:b/>
          <w:bCs/>
          <w:sz w:val="20"/>
          <w:szCs w:val="20"/>
        </w:rPr>
        <w:t>Senkrechtstarter aus dem Südwesten</w:t>
      </w:r>
    </w:p>
    <w:p w14:paraId="5D75452E" w14:textId="6DA4F654" w:rsidR="002D142B" w:rsidRDefault="002D142B" w:rsidP="004C516F">
      <w:pPr>
        <w:pStyle w:val="EinfAbs"/>
        <w:spacing w:line="360" w:lineRule="auto"/>
        <w:ind w:left="3261" w:right="-141"/>
        <w:rPr>
          <w:rFonts w:ascii="Arial" w:hAnsi="Arial" w:cs="Arial"/>
          <w:sz w:val="20"/>
          <w:szCs w:val="20"/>
        </w:rPr>
      </w:pPr>
      <w:r>
        <w:rPr>
          <w:rFonts w:ascii="Arial" w:hAnsi="Arial" w:cs="Arial"/>
          <w:sz w:val="20"/>
          <w:szCs w:val="20"/>
        </w:rPr>
        <w:t xml:space="preserve">Mit Nicolai P. Wiedmer und Julius Reisch kommen </w:t>
      </w:r>
      <w:r w:rsidR="006C17F0">
        <w:rPr>
          <w:rFonts w:ascii="Arial" w:hAnsi="Arial" w:cs="Arial"/>
          <w:sz w:val="20"/>
          <w:szCs w:val="20"/>
        </w:rPr>
        <w:t>außerdem</w:t>
      </w:r>
      <w:r>
        <w:rPr>
          <w:rFonts w:ascii="Arial" w:hAnsi="Arial" w:cs="Arial"/>
          <w:sz w:val="20"/>
          <w:szCs w:val="20"/>
        </w:rPr>
        <w:t xml:space="preserve"> zwei baden-württembergische Durchstarter neu in die Vereinigung. Wiedmer ist seit 2014 Küchenchef und mittlerweile auch Geschäftsführer im Hotel Restaurant Ecker</w:t>
      </w:r>
      <w:r w:rsidR="00A15B86">
        <w:rPr>
          <w:rFonts w:ascii="Arial" w:hAnsi="Arial" w:cs="Arial"/>
          <w:sz w:val="20"/>
          <w:szCs w:val="20"/>
        </w:rPr>
        <w:t>t</w:t>
      </w:r>
      <w:r>
        <w:rPr>
          <w:rFonts w:ascii="Arial" w:hAnsi="Arial" w:cs="Arial"/>
          <w:sz w:val="20"/>
          <w:szCs w:val="20"/>
        </w:rPr>
        <w:t xml:space="preserve"> nahe der Schweizer Grenze. </w:t>
      </w:r>
      <w:r w:rsidR="006C17F0" w:rsidRPr="03C8A103">
        <w:rPr>
          <w:rFonts w:ascii="Arial" w:hAnsi="Arial" w:cs="Arial"/>
          <w:sz w:val="20"/>
          <w:szCs w:val="20"/>
        </w:rPr>
        <w:t>Er</w:t>
      </w:r>
      <w:r w:rsidR="004E4ED6" w:rsidRPr="03C8A103">
        <w:rPr>
          <w:rFonts w:ascii="Arial" w:hAnsi="Arial" w:cs="Arial"/>
          <w:sz w:val="20"/>
          <w:szCs w:val="20"/>
        </w:rPr>
        <w:t xml:space="preserve"> e</w:t>
      </w:r>
      <w:r w:rsidR="3C2452E1" w:rsidRPr="03C8A103">
        <w:rPr>
          <w:rFonts w:ascii="Arial" w:hAnsi="Arial" w:cs="Arial"/>
          <w:sz w:val="20"/>
          <w:szCs w:val="20"/>
        </w:rPr>
        <w:t>rhielt</w:t>
      </w:r>
      <w:r w:rsidR="004E4ED6">
        <w:rPr>
          <w:rFonts w:ascii="Arial" w:hAnsi="Arial" w:cs="Arial"/>
          <w:sz w:val="20"/>
          <w:szCs w:val="20"/>
        </w:rPr>
        <w:t xml:space="preserve"> 2018 im Alter von nur 25 Jahren seinen ersten Michelin-Stern.</w:t>
      </w:r>
    </w:p>
    <w:p w14:paraId="0F4A3807" w14:textId="1337E69D" w:rsidR="004E4ED6" w:rsidRDefault="004E4ED6" w:rsidP="004C516F">
      <w:pPr>
        <w:pStyle w:val="EinfAbs"/>
        <w:spacing w:line="360" w:lineRule="auto"/>
        <w:ind w:left="3261" w:right="-141"/>
        <w:rPr>
          <w:rFonts w:ascii="Arial" w:hAnsi="Arial" w:cs="Arial"/>
          <w:sz w:val="20"/>
          <w:szCs w:val="20"/>
        </w:rPr>
      </w:pPr>
    </w:p>
    <w:p w14:paraId="2D9546DB" w14:textId="5CCB7DCE" w:rsidR="00536BF9" w:rsidRDefault="004E4ED6" w:rsidP="34D865E7">
      <w:pPr>
        <w:pStyle w:val="EinfAbs"/>
        <w:spacing w:line="360" w:lineRule="auto"/>
        <w:ind w:left="3261" w:right="-141"/>
        <w:rPr>
          <w:rFonts w:ascii="Arial" w:hAnsi="Arial" w:cs="Arial"/>
          <w:sz w:val="20"/>
          <w:szCs w:val="20"/>
        </w:rPr>
      </w:pPr>
      <w:r>
        <w:rPr>
          <w:rFonts w:ascii="Arial" w:hAnsi="Arial" w:cs="Arial"/>
          <w:sz w:val="20"/>
          <w:szCs w:val="20"/>
        </w:rPr>
        <w:t xml:space="preserve">Der Schwabe Julius Reisch wurde im Jahr 2021 vom Restaurantführer „Gusto Deutschland“ zum Newcomer des Jahres gekürt – nur ein Jahr, </w:t>
      </w:r>
      <w:r>
        <w:rPr>
          <w:rFonts w:ascii="Arial" w:hAnsi="Arial" w:cs="Arial"/>
          <w:sz w:val="20"/>
          <w:szCs w:val="20"/>
        </w:rPr>
        <w:lastRenderedPageBreak/>
        <w:t xml:space="preserve">nachdem er in den elterlichen Betrieb zurückkam und dort gemeinsam mit seiner Lebensgefährtin Anna </w:t>
      </w:r>
      <w:proofErr w:type="spellStart"/>
      <w:r>
        <w:rPr>
          <w:rFonts w:ascii="Arial" w:hAnsi="Arial" w:cs="Arial"/>
          <w:sz w:val="20"/>
          <w:szCs w:val="20"/>
        </w:rPr>
        <w:t>Boonk</w:t>
      </w:r>
      <w:proofErr w:type="spellEnd"/>
      <w:r>
        <w:rPr>
          <w:rFonts w:ascii="Arial" w:hAnsi="Arial" w:cs="Arial"/>
          <w:sz w:val="20"/>
          <w:szCs w:val="20"/>
        </w:rPr>
        <w:t xml:space="preserve"> die Verantwortung für das </w:t>
      </w:r>
      <w:r w:rsidR="00ED43E5">
        <w:rPr>
          <w:rFonts w:ascii="Arial" w:hAnsi="Arial" w:cs="Arial"/>
          <w:sz w:val="20"/>
          <w:szCs w:val="20"/>
        </w:rPr>
        <w:t>Gourmet-</w:t>
      </w:r>
      <w:r>
        <w:rPr>
          <w:rFonts w:ascii="Arial" w:hAnsi="Arial" w:cs="Arial"/>
          <w:sz w:val="20"/>
          <w:szCs w:val="20"/>
        </w:rPr>
        <w:t xml:space="preserve">Restaurant </w:t>
      </w:r>
      <w:r w:rsidR="00ED43E5">
        <w:rPr>
          <w:rFonts w:ascii="Arial" w:hAnsi="Arial" w:cs="Arial"/>
          <w:sz w:val="20"/>
          <w:szCs w:val="20"/>
        </w:rPr>
        <w:t xml:space="preserve">Esszimmer </w:t>
      </w:r>
      <w:r>
        <w:rPr>
          <w:rFonts w:ascii="Arial" w:hAnsi="Arial" w:cs="Arial"/>
          <w:sz w:val="20"/>
          <w:szCs w:val="20"/>
        </w:rPr>
        <w:t>übernahm.</w:t>
      </w:r>
      <w:r w:rsidR="006C17F0">
        <w:rPr>
          <w:rFonts w:ascii="Arial" w:hAnsi="Arial" w:cs="Arial"/>
          <w:sz w:val="20"/>
          <w:szCs w:val="20"/>
        </w:rPr>
        <w:t xml:space="preserve"> </w:t>
      </w:r>
    </w:p>
    <w:p w14:paraId="7DE4F93A" w14:textId="77777777" w:rsidR="00ED43E5" w:rsidRDefault="00ED43E5" w:rsidP="34D865E7">
      <w:pPr>
        <w:pStyle w:val="EinfAbs"/>
        <w:spacing w:line="360" w:lineRule="auto"/>
        <w:ind w:left="3261" w:right="-141"/>
        <w:rPr>
          <w:rFonts w:ascii="Arial" w:hAnsi="Arial" w:cs="Arial"/>
          <w:sz w:val="20"/>
          <w:szCs w:val="20"/>
        </w:rPr>
      </w:pPr>
    </w:p>
    <w:p w14:paraId="52CC0145" w14:textId="09F596D1" w:rsidR="0011734B" w:rsidRPr="0011734B" w:rsidRDefault="004C516F" w:rsidP="34D865E7">
      <w:pPr>
        <w:pStyle w:val="EinfAbs"/>
        <w:spacing w:line="360" w:lineRule="auto"/>
        <w:ind w:left="3261" w:right="-141"/>
        <w:rPr>
          <w:rFonts w:ascii="Arial" w:hAnsi="Arial" w:cs="Arial"/>
          <w:b/>
          <w:bCs/>
          <w:sz w:val="20"/>
          <w:szCs w:val="20"/>
        </w:rPr>
      </w:pPr>
      <w:r>
        <w:rPr>
          <w:rFonts w:ascii="Arial" w:hAnsi="Arial" w:cs="Arial"/>
          <w:b/>
          <w:bCs/>
          <w:sz w:val="20"/>
          <w:szCs w:val="20"/>
        </w:rPr>
        <w:t xml:space="preserve">Aus </w:t>
      </w:r>
      <w:proofErr w:type="spellStart"/>
      <w:r>
        <w:rPr>
          <w:rFonts w:ascii="Arial" w:hAnsi="Arial" w:cs="Arial"/>
          <w:b/>
          <w:bCs/>
          <w:sz w:val="20"/>
          <w:szCs w:val="20"/>
        </w:rPr>
        <w:t>Jeunes</w:t>
      </w:r>
      <w:proofErr w:type="spellEnd"/>
      <w:r>
        <w:rPr>
          <w:rFonts w:ascii="Arial" w:hAnsi="Arial" w:cs="Arial"/>
          <w:b/>
          <w:bCs/>
          <w:sz w:val="20"/>
          <w:szCs w:val="20"/>
        </w:rPr>
        <w:t xml:space="preserve"> werden </w:t>
      </w:r>
      <w:proofErr w:type="spellStart"/>
      <w:r>
        <w:rPr>
          <w:rFonts w:ascii="Arial" w:hAnsi="Arial" w:cs="Arial"/>
          <w:b/>
          <w:bCs/>
          <w:sz w:val="20"/>
          <w:szCs w:val="20"/>
        </w:rPr>
        <w:t>Membres</w:t>
      </w:r>
      <w:proofErr w:type="spellEnd"/>
    </w:p>
    <w:p w14:paraId="4A5B9BE3" w14:textId="7384E772" w:rsidR="00CF2503" w:rsidRDefault="004C516F" w:rsidP="004E4ED6">
      <w:pPr>
        <w:pStyle w:val="EinfAbs"/>
        <w:spacing w:line="360" w:lineRule="auto"/>
        <w:ind w:left="3261" w:right="-141"/>
        <w:rPr>
          <w:rFonts w:ascii="Arial" w:hAnsi="Arial" w:cs="Arial"/>
          <w:sz w:val="20"/>
          <w:szCs w:val="20"/>
        </w:rPr>
      </w:pPr>
      <w:r w:rsidRPr="3CCA60A3">
        <w:rPr>
          <w:rFonts w:ascii="Arial" w:hAnsi="Arial" w:cs="Arial"/>
          <w:sz w:val="20"/>
          <w:szCs w:val="20"/>
        </w:rPr>
        <w:t xml:space="preserve">Neben </w:t>
      </w:r>
      <w:r w:rsidR="006C17F0" w:rsidRPr="3CCA60A3">
        <w:rPr>
          <w:rFonts w:ascii="Arial" w:hAnsi="Arial" w:cs="Arial"/>
          <w:sz w:val="20"/>
          <w:szCs w:val="20"/>
        </w:rPr>
        <w:t>der Begrüßung der</w:t>
      </w:r>
      <w:r w:rsidRPr="3CCA60A3">
        <w:rPr>
          <w:rFonts w:ascii="Arial" w:hAnsi="Arial" w:cs="Arial"/>
          <w:sz w:val="20"/>
          <w:szCs w:val="20"/>
        </w:rPr>
        <w:t xml:space="preserve"> vier </w:t>
      </w:r>
      <w:r w:rsidR="006C17F0" w:rsidRPr="3CCA60A3">
        <w:rPr>
          <w:rFonts w:ascii="Arial" w:hAnsi="Arial" w:cs="Arial"/>
          <w:sz w:val="20"/>
          <w:szCs w:val="20"/>
        </w:rPr>
        <w:t>N</w:t>
      </w:r>
      <w:r w:rsidRPr="3CCA60A3">
        <w:rPr>
          <w:rFonts w:ascii="Arial" w:hAnsi="Arial" w:cs="Arial"/>
          <w:sz w:val="20"/>
          <w:szCs w:val="20"/>
        </w:rPr>
        <w:t xml:space="preserve">euen, wurden vier alte </w:t>
      </w:r>
      <w:proofErr w:type="spellStart"/>
      <w:r w:rsidRPr="3CCA60A3">
        <w:rPr>
          <w:rFonts w:ascii="Arial" w:hAnsi="Arial" w:cs="Arial"/>
          <w:sz w:val="20"/>
          <w:szCs w:val="20"/>
        </w:rPr>
        <w:t>Jeunes</w:t>
      </w:r>
      <w:proofErr w:type="spellEnd"/>
      <w:r w:rsidRPr="3CCA60A3">
        <w:rPr>
          <w:rFonts w:ascii="Arial" w:hAnsi="Arial" w:cs="Arial"/>
          <w:sz w:val="20"/>
          <w:szCs w:val="20"/>
        </w:rPr>
        <w:t xml:space="preserve"> </w:t>
      </w:r>
      <w:r w:rsidR="0047552C" w:rsidRPr="3CCA60A3">
        <w:rPr>
          <w:rFonts w:ascii="Arial" w:hAnsi="Arial" w:cs="Arial"/>
          <w:sz w:val="20"/>
          <w:szCs w:val="20"/>
        </w:rPr>
        <w:t xml:space="preserve">unter </w:t>
      </w:r>
      <w:r w:rsidR="1B76C57A" w:rsidRPr="03C8A103">
        <w:rPr>
          <w:rFonts w:ascii="Arial" w:hAnsi="Arial" w:cs="Arial"/>
          <w:sz w:val="20"/>
          <w:szCs w:val="20"/>
        </w:rPr>
        <w:t>großem</w:t>
      </w:r>
      <w:r w:rsidR="0047552C" w:rsidRPr="3CCA60A3">
        <w:rPr>
          <w:rFonts w:ascii="Arial" w:hAnsi="Arial" w:cs="Arial"/>
          <w:sz w:val="20"/>
          <w:szCs w:val="20"/>
        </w:rPr>
        <w:t xml:space="preserve"> Applaus </w:t>
      </w:r>
      <w:r w:rsidR="339CD552" w:rsidRPr="3CCA60A3">
        <w:rPr>
          <w:rFonts w:ascii="Arial" w:hAnsi="Arial" w:cs="Arial"/>
          <w:sz w:val="20"/>
          <w:szCs w:val="20"/>
        </w:rPr>
        <w:t xml:space="preserve">in ihren neuen Status </w:t>
      </w:r>
      <w:r w:rsidRPr="3CCA60A3">
        <w:rPr>
          <w:rFonts w:ascii="Arial" w:hAnsi="Arial" w:cs="Arial"/>
          <w:sz w:val="20"/>
          <w:szCs w:val="20"/>
        </w:rPr>
        <w:t xml:space="preserve">verabschiedet: </w:t>
      </w:r>
      <w:r w:rsidR="0047552C" w:rsidRPr="3CCA60A3">
        <w:rPr>
          <w:rFonts w:ascii="Arial" w:hAnsi="Arial" w:cs="Arial"/>
          <w:sz w:val="20"/>
          <w:szCs w:val="20"/>
        </w:rPr>
        <w:t>Steffen Disch (Raben, Horben) Ludger Helbig (</w:t>
      </w:r>
      <w:proofErr w:type="spellStart"/>
      <w:r w:rsidR="0047552C" w:rsidRPr="3CCA60A3">
        <w:rPr>
          <w:rFonts w:ascii="Arial" w:hAnsi="Arial" w:cs="Arial"/>
          <w:sz w:val="20"/>
          <w:szCs w:val="20"/>
        </w:rPr>
        <w:t>Auberge</w:t>
      </w:r>
      <w:proofErr w:type="spellEnd"/>
      <w:r w:rsidR="0047552C" w:rsidRPr="3CCA60A3">
        <w:rPr>
          <w:rFonts w:ascii="Arial" w:hAnsi="Arial" w:cs="Arial"/>
          <w:sz w:val="20"/>
          <w:szCs w:val="20"/>
        </w:rPr>
        <w:t xml:space="preserve"> de Temple, Johannesberg), Michael </w:t>
      </w:r>
      <w:proofErr w:type="spellStart"/>
      <w:r w:rsidR="0047552C" w:rsidRPr="3CCA60A3">
        <w:rPr>
          <w:rFonts w:ascii="Arial" w:hAnsi="Arial" w:cs="Arial"/>
          <w:sz w:val="20"/>
          <w:szCs w:val="20"/>
        </w:rPr>
        <w:t>Quendler</w:t>
      </w:r>
      <w:proofErr w:type="spellEnd"/>
      <w:r w:rsidR="0047552C" w:rsidRPr="3CCA60A3">
        <w:rPr>
          <w:rFonts w:ascii="Arial" w:hAnsi="Arial" w:cs="Arial"/>
          <w:sz w:val="20"/>
          <w:szCs w:val="20"/>
        </w:rPr>
        <w:t xml:space="preserve"> (Die Mühlenhelle, Gummersbach) und Michael Philipp (Restaurant Philipp, Sommerhausen) gehören den JRE ab </w:t>
      </w:r>
      <w:r w:rsidR="535E984B" w:rsidRPr="3CCA60A3">
        <w:rPr>
          <w:rFonts w:ascii="Arial" w:hAnsi="Arial" w:cs="Arial"/>
          <w:sz w:val="20"/>
          <w:szCs w:val="20"/>
        </w:rPr>
        <w:t>dem</w:t>
      </w:r>
      <w:r w:rsidR="0047552C" w:rsidRPr="3CCA60A3">
        <w:rPr>
          <w:rFonts w:ascii="Arial" w:hAnsi="Arial" w:cs="Arial"/>
          <w:sz w:val="20"/>
          <w:szCs w:val="20"/>
        </w:rPr>
        <w:t xml:space="preserve"> </w:t>
      </w:r>
      <w:r w:rsidR="535E984B" w:rsidRPr="3CCA60A3">
        <w:rPr>
          <w:rFonts w:ascii="Arial" w:hAnsi="Arial" w:cs="Arial"/>
          <w:sz w:val="20"/>
          <w:szCs w:val="20"/>
        </w:rPr>
        <w:t xml:space="preserve">1. </w:t>
      </w:r>
      <w:r w:rsidR="684E4BE8" w:rsidRPr="03C8A103">
        <w:rPr>
          <w:rFonts w:ascii="Arial" w:hAnsi="Arial" w:cs="Arial"/>
          <w:sz w:val="20"/>
          <w:szCs w:val="20"/>
        </w:rPr>
        <w:t>J</w:t>
      </w:r>
      <w:r w:rsidR="535E984B" w:rsidRPr="03C8A103">
        <w:rPr>
          <w:rFonts w:ascii="Arial" w:hAnsi="Arial" w:cs="Arial"/>
          <w:sz w:val="20"/>
          <w:szCs w:val="20"/>
        </w:rPr>
        <w:t>anuar</w:t>
      </w:r>
      <w:r w:rsidR="535E984B" w:rsidRPr="3CCA60A3">
        <w:rPr>
          <w:rFonts w:ascii="Arial" w:hAnsi="Arial" w:cs="Arial"/>
          <w:sz w:val="20"/>
          <w:szCs w:val="20"/>
        </w:rPr>
        <w:t xml:space="preserve"> 2023 </w:t>
      </w:r>
      <w:r w:rsidR="0047552C" w:rsidRPr="3CCA60A3">
        <w:rPr>
          <w:rFonts w:ascii="Arial" w:hAnsi="Arial" w:cs="Arial"/>
          <w:sz w:val="20"/>
          <w:szCs w:val="20"/>
        </w:rPr>
        <w:t xml:space="preserve">nur noch als </w:t>
      </w:r>
      <w:proofErr w:type="spellStart"/>
      <w:r w:rsidR="74B3CAD0" w:rsidRPr="3CCA60A3">
        <w:rPr>
          <w:rFonts w:ascii="Arial" w:hAnsi="Arial" w:cs="Arial"/>
          <w:sz w:val="20"/>
          <w:szCs w:val="20"/>
        </w:rPr>
        <w:t>Membres</w:t>
      </w:r>
      <w:proofErr w:type="spellEnd"/>
      <w:r w:rsidR="74B3CAD0" w:rsidRPr="3CCA60A3">
        <w:rPr>
          <w:rFonts w:ascii="Arial" w:hAnsi="Arial" w:cs="Arial"/>
          <w:sz w:val="20"/>
          <w:szCs w:val="20"/>
        </w:rPr>
        <w:t xml:space="preserve"> </w:t>
      </w:r>
      <w:proofErr w:type="spellStart"/>
      <w:r w:rsidR="74B3CAD0" w:rsidRPr="3CCA60A3">
        <w:rPr>
          <w:rFonts w:ascii="Arial" w:hAnsi="Arial" w:cs="Arial"/>
          <w:sz w:val="20"/>
          <w:szCs w:val="20"/>
        </w:rPr>
        <w:t>d’Honneurs</w:t>
      </w:r>
      <w:proofErr w:type="spellEnd"/>
      <w:r w:rsidR="2D27370E" w:rsidRPr="03C8A103">
        <w:rPr>
          <w:rFonts w:ascii="Arial" w:hAnsi="Arial" w:cs="Arial"/>
          <w:sz w:val="20"/>
          <w:szCs w:val="20"/>
        </w:rPr>
        <w:t xml:space="preserve"> an</w:t>
      </w:r>
      <w:r w:rsidR="0047552C" w:rsidRPr="3CCA60A3">
        <w:rPr>
          <w:rFonts w:ascii="Arial" w:hAnsi="Arial" w:cs="Arial"/>
          <w:sz w:val="20"/>
          <w:szCs w:val="20"/>
        </w:rPr>
        <w:t>. Vor allem Philipp kann auf eine sehr aktive Karriere in der Vereinigung zurückblicken</w:t>
      </w:r>
      <w:r w:rsidR="00A15B86" w:rsidRPr="3CCA60A3">
        <w:rPr>
          <w:rFonts w:ascii="Arial" w:hAnsi="Arial" w:cs="Arial"/>
          <w:sz w:val="20"/>
          <w:szCs w:val="20"/>
        </w:rPr>
        <w:t>:</w:t>
      </w:r>
      <w:r w:rsidR="0047552C" w:rsidRPr="3CCA60A3">
        <w:rPr>
          <w:rFonts w:ascii="Arial" w:hAnsi="Arial" w:cs="Arial"/>
          <w:sz w:val="20"/>
          <w:szCs w:val="20"/>
        </w:rPr>
        <w:t xml:space="preserve"> Der Spitzenkoch hat seit seiner Aufnahme jede einzelne JRE-Tagung besucht. </w:t>
      </w:r>
      <w:r w:rsidR="00435AB8" w:rsidRPr="3CCA60A3">
        <w:rPr>
          <w:rFonts w:ascii="Arial" w:hAnsi="Arial" w:cs="Arial"/>
          <w:sz w:val="20"/>
          <w:szCs w:val="20"/>
        </w:rPr>
        <w:t xml:space="preserve">„Ein gutes Vorbild für unsere Neu-Mitglieder“, findet JRE-Präsident </w:t>
      </w:r>
      <w:r w:rsidR="00282E4C" w:rsidRPr="3CCA60A3">
        <w:rPr>
          <w:rFonts w:ascii="Arial" w:hAnsi="Arial" w:cs="Arial"/>
          <w:sz w:val="20"/>
          <w:szCs w:val="20"/>
        </w:rPr>
        <w:t>Huber.</w:t>
      </w:r>
    </w:p>
    <w:p w14:paraId="79B713CB" w14:textId="77777777" w:rsidR="004E4ED6" w:rsidRPr="004E4ED6" w:rsidRDefault="004E4ED6" w:rsidP="004E4ED6">
      <w:pPr>
        <w:pStyle w:val="EinfAbs"/>
        <w:spacing w:line="360" w:lineRule="auto"/>
        <w:ind w:left="3261" w:right="-141"/>
        <w:rPr>
          <w:rFonts w:ascii="Arial" w:hAnsi="Arial" w:cs="Arial"/>
          <w:sz w:val="20"/>
          <w:szCs w:val="20"/>
        </w:rPr>
      </w:pPr>
    </w:p>
    <w:p w14:paraId="439AC17E" w14:textId="1DA7D323" w:rsidR="00287CAB" w:rsidRPr="00686B5D" w:rsidRDefault="005D7B53" w:rsidP="007F7DE4">
      <w:pPr>
        <w:pStyle w:val="EinfAbs"/>
        <w:spacing w:line="360" w:lineRule="auto"/>
        <w:ind w:left="2553" w:firstLine="708"/>
        <w:rPr>
          <w:rFonts w:ascii="Arial" w:hAnsi="Arial" w:cs="Arial"/>
          <w:b/>
          <w:bCs/>
          <w:sz w:val="20"/>
          <w:szCs w:val="20"/>
        </w:rPr>
      </w:pPr>
      <w:r w:rsidRPr="00686B5D">
        <w:rPr>
          <w:rFonts w:ascii="Arial" w:hAnsi="Arial" w:cs="Arial"/>
          <w:b/>
          <w:bCs/>
          <w:sz w:val="20"/>
          <w:szCs w:val="20"/>
        </w:rPr>
        <w:t>Foto</w:t>
      </w:r>
      <w:r w:rsidR="00B67510" w:rsidRPr="00686B5D">
        <w:rPr>
          <w:rFonts w:ascii="Arial" w:hAnsi="Arial" w:cs="Arial"/>
          <w:b/>
          <w:bCs/>
          <w:sz w:val="20"/>
          <w:szCs w:val="20"/>
        </w:rPr>
        <w:t>s</w:t>
      </w:r>
      <w:r w:rsidR="009955D6" w:rsidRPr="00686B5D">
        <w:rPr>
          <w:rFonts w:ascii="Arial" w:hAnsi="Arial" w:cs="Arial"/>
          <w:b/>
          <w:bCs/>
          <w:sz w:val="20"/>
          <w:szCs w:val="20"/>
        </w:rPr>
        <w:t>:</w:t>
      </w:r>
    </w:p>
    <w:p w14:paraId="22FDC6A2" w14:textId="74C2E5D6" w:rsidR="008F3DB4" w:rsidRDefault="00CF2503" w:rsidP="003B4549">
      <w:pPr>
        <w:pStyle w:val="EinfAbs"/>
        <w:spacing w:line="360" w:lineRule="auto"/>
        <w:ind w:left="2553" w:firstLine="708"/>
        <w:rPr>
          <w:rFonts w:ascii="Arial" w:hAnsi="Arial" w:cs="Arial"/>
          <w:sz w:val="20"/>
          <w:szCs w:val="20"/>
        </w:rPr>
      </w:pPr>
      <w:r>
        <w:rPr>
          <w:rFonts w:ascii="Arial" w:hAnsi="Arial" w:cs="Arial"/>
          <w:b/>
          <w:bCs/>
          <w:noProof/>
          <w:sz w:val="20"/>
          <w:szCs w:val="20"/>
        </w:rPr>
        <w:drawing>
          <wp:inline distT="0" distB="0" distL="0" distR="0" wp14:anchorId="73F832D5" wp14:editId="42AE6A05">
            <wp:extent cx="3842036" cy="2510287"/>
            <wp:effectExtent l="0" t="0" r="635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862524" cy="2523673"/>
                    </a:xfrm>
                    <a:prstGeom prst="rect">
                      <a:avLst/>
                    </a:prstGeom>
                    <a:noFill/>
                    <a:ln>
                      <a:noFill/>
                    </a:ln>
                  </pic:spPr>
                </pic:pic>
              </a:graphicData>
            </a:graphic>
          </wp:inline>
        </w:drawing>
      </w:r>
    </w:p>
    <w:p w14:paraId="43BA8E1F" w14:textId="5A87D83D" w:rsidR="00CF2503" w:rsidRDefault="007F1D4D" w:rsidP="007F7DE4">
      <w:pPr>
        <w:pStyle w:val="EinfAbs"/>
        <w:spacing w:line="360" w:lineRule="auto"/>
        <w:ind w:left="2553" w:firstLine="708"/>
        <w:rPr>
          <w:rFonts w:ascii="Arial" w:hAnsi="Arial" w:cs="Arial"/>
          <w:sz w:val="20"/>
          <w:szCs w:val="20"/>
        </w:rPr>
      </w:pPr>
      <w:r>
        <w:rPr>
          <w:rFonts w:ascii="Arial" w:hAnsi="Arial" w:cs="Arial"/>
          <w:sz w:val="20"/>
          <w:szCs w:val="20"/>
        </w:rPr>
        <w:t xml:space="preserve">BU: </w:t>
      </w:r>
      <w:r w:rsidR="00CF2503">
        <w:rPr>
          <w:rFonts w:ascii="Arial" w:hAnsi="Arial" w:cs="Arial"/>
          <w:sz w:val="20"/>
          <w:szCs w:val="20"/>
        </w:rPr>
        <w:t>JRE-Präsident Alexander Huber (l.) und Vize Andreas-</w:t>
      </w:r>
    </w:p>
    <w:p w14:paraId="5673980D" w14:textId="0D0DB541" w:rsidR="00CF2503" w:rsidRDefault="00CF2503" w:rsidP="007F7DE4">
      <w:pPr>
        <w:pStyle w:val="EinfAbs"/>
        <w:spacing w:line="360" w:lineRule="auto"/>
        <w:ind w:left="2553" w:firstLine="708"/>
        <w:rPr>
          <w:rFonts w:ascii="Arial" w:hAnsi="Arial" w:cs="Arial"/>
          <w:sz w:val="20"/>
          <w:szCs w:val="20"/>
        </w:rPr>
      </w:pPr>
      <w:r>
        <w:rPr>
          <w:rFonts w:ascii="Arial" w:hAnsi="Arial" w:cs="Arial"/>
          <w:sz w:val="20"/>
          <w:szCs w:val="20"/>
        </w:rPr>
        <w:t>Widmann (r.) begrüßen die vier Neu-Mitglieder (v.l.n.r.): Julius Rei</w:t>
      </w:r>
      <w:r w:rsidR="0037218B">
        <w:rPr>
          <w:rFonts w:ascii="Arial" w:hAnsi="Arial" w:cs="Arial"/>
          <w:sz w:val="20"/>
          <w:szCs w:val="20"/>
        </w:rPr>
        <w:t>s</w:t>
      </w:r>
      <w:r>
        <w:rPr>
          <w:rFonts w:ascii="Arial" w:hAnsi="Arial" w:cs="Arial"/>
          <w:sz w:val="20"/>
          <w:szCs w:val="20"/>
        </w:rPr>
        <w:t>ch,</w:t>
      </w:r>
    </w:p>
    <w:p w14:paraId="0366F37A" w14:textId="77777777" w:rsidR="00360789" w:rsidRDefault="00CF2503" w:rsidP="007F7DE4">
      <w:pPr>
        <w:pStyle w:val="EinfAbs"/>
        <w:spacing w:line="360" w:lineRule="auto"/>
        <w:ind w:left="2553" w:firstLine="708"/>
        <w:rPr>
          <w:rFonts w:ascii="Arial" w:hAnsi="Arial" w:cs="Arial"/>
          <w:sz w:val="20"/>
          <w:szCs w:val="20"/>
        </w:rPr>
      </w:pPr>
      <w:r>
        <w:rPr>
          <w:rFonts w:ascii="Arial" w:hAnsi="Arial" w:cs="Arial"/>
          <w:sz w:val="20"/>
          <w:szCs w:val="20"/>
        </w:rPr>
        <w:t>Simon Schlachter, Nicolai P. Wiedmer und Patrick Jenal.</w:t>
      </w:r>
      <w:r w:rsidR="00360789">
        <w:rPr>
          <w:rFonts w:ascii="Arial" w:hAnsi="Arial" w:cs="Arial"/>
          <w:sz w:val="20"/>
          <w:szCs w:val="20"/>
        </w:rPr>
        <w:t xml:space="preserve"> (Bildquelle: </w:t>
      </w:r>
    </w:p>
    <w:p w14:paraId="7CB9EFBE" w14:textId="1F974BCA" w:rsidR="007F1D4D" w:rsidRDefault="00360789" w:rsidP="007F7DE4">
      <w:pPr>
        <w:pStyle w:val="EinfAbs"/>
        <w:spacing w:line="360" w:lineRule="auto"/>
        <w:ind w:left="2553" w:firstLine="708"/>
        <w:rPr>
          <w:rFonts w:ascii="Arial" w:hAnsi="Arial" w:cs="Arial"/>
          <w:sz w:val="20"/>
          <w:szCs w:val="20"/>
        </w:rPr>
      </w:pPr>
      <w:r w:rsidRPr="00360789">
        <w:rPr>
          <w:rFonts w:ascii="Arial" w:hAnsi="Arial" w:cs="Arial"/>
          <w:sz w:val="20"/>
          <w:szCs w:val="20"/>
        </w:rPr>
        <w:t>Thomas Pfeiffer</w:t>
      </w:r>
      <w:r>
        <w:rPr>
          <w:rFonts w:ascii="Arial" w:hAnsi="Arial" w:cs="Arial"/>
          <w:sz w:val="20"/>
          <w:szCs w:val="20"/>
        </w:rPr>
        <w:t>)</w:t>
      </w:r>
    </w:p>
    <w:p w14:paraId="4619C8A2" w14:textId="77777777" w:rsidR="00CF2503" w:rsidRDefault="00CF2503" w:rsidP="007F7DE4">
      <w:pPr>
        <w:pStyle w:val="EinfAbs"/>
        <w:spacing w:line="360" w:lineRule="auto"/>
        <w:ind w:left="2553" w:firstLine="708"/>
        <w:rPr>
          <w:rFonts w:ascii="Arial" w:hAnsi="Arial" w:cs="Arial"/>
          <w:sz w:val="20"/>
          <w:szCs w:val="20"/>
        </w:rPr>
      </w:pPr>
    </w:p>
    <w:p w14:paraId="042F4363" w14:textId="07C9FAD0" w:rsidR="003C2EA3" w:rsidRDefault="00CF2503" w:rsidP="008F3DB4">
      <w:pPr>
        <w:pStyle w:val="EinfAbs"/>
        <w:spacing w:line="360" w:lineRule="auto"/>
        <w:ind w:left="2553" w:firstLine="708"/>
        <w:rPr>
          <w:rFonts w:ascii="Arial" w:hAnsi="Arial" w:cs="Arial"/>
          <w:sz w:val="20"/>
          <w:szCs w:val="20"/>
        </w:rPr>
      </w:pPr>
      <w:r>
        <w:rPr>
          <w:rFonts w:ascii="Arial" w:hAnsi="Arial" w:cs="Arial"/>
          <w:b/>
          <w:bCs/>
          <w:noProof/>
          <w:sz w:val="20"/>
          <w:szCs w:val="20"/>
        </w:rPr>
        <w:lastRenderedPageBreak/>
        <w:drawing>
          <wp:inline distT="0" distB="0" distL="0" distR="0" wp14:anchorId="6AA7BC93" wp14:editId="0C0AC9D3">
            <wp:extent cx="3702685" cy="2468456"/>
            <wp:effectExtent l="0" t="0" r="0" b="8255"/>
            <wp:docPr id="5" name="Grafik 5" descr="Ein Bild, das Text,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stehend, darstellend enthält.&#10;&#10;Automatisch generierte Beschreibu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705960" cy="2470639"/>
                    </a:xfrm>
                    <a:prstGeom prst="rect">
                      <a:avLst/>
                    </a:prstGeom>
                    <a:noFill/>
                    <a:ln>
                      <a:noFill/>
                    </a:ln>
                  </pic:spPr>
                </pic:pic>
              </a:graphicData>
            </a:graphic>
          </wp:inline>
        </w:drawing>
      </w:r>
    </w:p>
    <w:p w14:paraId="5318A550" w14:textId="47A93733" w:rsidR="00CF2503" w:rsidRDefault="003C2EA3" w:rsidP="00CF2503">
      <w:pPr>
        <w:pStyle w:val="EinfAbs"/>
        <w:spacing w:line="360" w:lineRule="auto"/>
        <w:ind w:left="2553" w:firstLine="708"/>
        <w:rPr>
          <w:rFonts w:ascii="Arial" w:hAnsi="Arial" w:cs="Arial"/>
          <w:sz w:val="20"/>
          <w:szCs w:val="20"/>
        </w:rPr>
      </w:pPr>
      <w:r>
        <w:rPr>
          <w:rFonts w:ascii="Arial" w:hAnsi="Arial" w:cs="Arial"/>
          <w:sz w:val="20"/>
          <w:szCs w:val="20"/>
        </w:rPr>
        <w:t xml:space="preserve">BU: </w:t>
      </w:r>
      <w:r w:rsidR="00CF2503">
        <w:rPr>
          <w:rFonts w:ascii="Arial" w:hAnsi="Arial" w:cs="Arial"/>
          <w:sz w:val="20"/>
          <w:szCs w:val="20"/>
        </w:rPr>
        <w:t>JRE-Präsident Alexander Huber und Vize Andreas-</w:t>
      </w:r>
    </w:p>
    <w:p w14:paraId="4196DF86" w14:textId="77777777" w:rsidR="00360789" w:rsidRDefault="00CF2503" w:rsidP="00360789">
      <w:pPr>
        <w:pStyle w:val="EinfAbs"/>
        <w:spacing w:line="360" w:lineRule="auto"/>
        <w:ind w:left="2553" w:firstLine="708"/>
        <w:rPr>
          <w:rFonts w:ascii="Arial" w:hAnsi="Arial" w:cs="Arial"/>
          <w:sz w:val="20"/>
          <w:szCs w:val="20"/>
        </w:rPr>
      </w:pPr>
      <w:r>
        <w:rPr>
          <w:rFonts w:ascii="Arial" w:hAnsi="Arial" w:cs="Arial"/>
          <w:sz w:val="20"/>
          <w:szCs w:val="20"/>
        </w:rPr>
        <w:t xml:space="preserve">Widmann überreichen </w:t>
      </w:r>
      <w:r w:rsidR="00282E4C">
        <w:rPr>
          <w:rFonts w:ascii="Arial" w:hAnsi="Arial" w:cs="Arial"/>
          <w:sz w:val="20"/>
          <w:szCs w:val="20"/>
        </w:rPr>
        <w:t xml:space="preserve">Steffen Disch das </w:t>
      </w:r>
      <w:proofErr w:type="spellStart"/>
      <w:r w:rsidR="00282E4C">
        <w:rPr>
          <w:rFonts w:ascii="Arial" w:hAnsi="Arial" w:cs="Arial"/>
          <w:sz w:val="20"/>
          <w:szCs w:val="20"/>
        </w:rPr>
        <w:t>Membre</w:t>
      </w:r>
      <w:proofErr w:type="spellEnd"/>
      <w:r w:rsidR="00282E4C">
        <w:rPr>
          <w:rFonts w:ascii="Arial" w:hAnsi="Arial" w:cs="Arial"/>
          <w:sz w:val="20"/>
          <w:szCs w:val="20"/>
        </w:rPr>
        <w:t>-Schild.</w:t>
      </w:r>
      <w:r w:rsidR="00360789">
        <w:rPr>
          <w:rFonts w:ascii="Arial" w:hAnsi="Arial" w:cs="Arial"/>
          <w:sz w:val="20"/>
          <w:szCs w:val="20"/>
        </w:rPr>
        <w:t xml:space="preserve"> (Bildquelle: </w:t>
      </w:r>
    </w:p>
    <w:p w14:paraId="2438EE14" w14:textId="37370724" w:rsidR="00287CAB" w:rsidRDefault="00360789" w:rsidP="00360789">
      <w:pPr>
        <w:pStyle w:val="EinfAbs"/>
        <w:spacing w:line="360" w:lineRule="auto"/>
        <w:ind w:left="2553" w:firstLine="708"/>
        <w:rPr>
          <w:rFonts w:ascii="Arial" w:hAnsi="Arial" w:cs="Arial"/>
          <w:sz w:val="20"/>
          <w:szCs w:val="20"/>
        </w:rPr>
      </w:pPr>
      <w:r w:rsidRPr="00360789">
        <w:rPr>
          <w:rFonts w:ascii="Arial" w:hAnsi="Arial" w:cs="Arial"/>
          <w:sz w:val="20"/>
          <w:szCs w:val="20"/>
        </w:rPr>
        <w:t>Thomas Pfeiffer</w:t>
      </w:r>
      <w:r>
        <w:rPr>
          <w:rFonts w:ascii="Arial" w:hAnsi="Arial" w:cs="Arial"/>
          <w:sz w:val="20"/>
          <w:szCs w:val="20"/>
        </w:rPr>
        <w:t>)</w:t>
      </w:r>
    </w:p>
    <w:p w14:paraId="677121C5" w14:textId="77777777" w:rsidR="006C17F0" w:rsidRDefault="006C17F0" w:rsidP="00CF2503">
      <w:pPr>
        <w:pStyle w:val="EinfAbs"/>
        <w:spacing w:line="360" w:lineRule="auto"/>
        <w:ind w:left="3261"/>
        <w:rPr>
          <w:rFonts w:ascii="Arial" w:hAnsi="Arial" w:cs="Arial"/>
          <w:sz w:val="20"/>
          <w:szCs w:val="20"/>
        </w:rPr>
      </w:pPr>
    </w:p>
    <w:p w14:paraId="37124930" w14:textId="554E3F5C" w:rsidR="003B4549" w:rsidRDefault="00CF2503" w:rsidP="00FE0452">
      <w:pPr>
        <w:pStyle w:val="Text"/>
        <w:tabs>
          <w:tab w:val="left" w:pos="4785"/>
        </w:tabs>
        <w:spacing w:line="360" w:lineRule="auto"/>
        <w:ind w:left="3261"/>
      </w:pPr>
      <w:r>
        <w:rPr>
          <w:rFonts w:ascii="Arial" w:hAnsi="Arial" w:cs="Arial"/>
          <w:b/>
          <w:bCs/>
          <w:noProof/>
          <w:sz w:val="20"/>
          <w:szCs w:val="20"/>
        </w:rPr>
        <w:drawing>
          <wp:inline distT="0" distB="0" distL="0" distR="0" wp14:anchorId="3AD37D06" wp14:editId="534EF1F7">
            <wp:extent cx="3676650" cy="2481176"/>
            <wp:effectExtent l="0" t="0" r="0" b="0"/>
            <wp:docPr id="1" name="Grafik 1" descr="Ein Bild, das Text, stehend,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tehend, Person, Mann enthält.&#10;&#10;Automatisch generierte Beschreib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88913" cy="2489452"/>
                    </a:xfrm>
                    <a:prstGeom prst="rect">
                      <a:avLst/>
                    </a:prstGeom>
                    <a:noFill/>
                    <a:ln>
                      <a:noFill/>
                    </a:ln>
                  </pic:spPr>
                </pic:pic>
              </a:graphicData>
            </a:graphic>
          </wp:inline>
        </w:drawing>
      </w:r>
    </w:p>
    <w:p w14:paraId="5A8F0097" w14:textId="77777777" w:rsidR="00360789" w:rsidRDefault="00282E4C" w:rsidP="00360789">
      <w:pPr>
        <w:pStyle w:val="EinfAbs"/>
        <w:spacing w:line="360" w:lineRule="auto"/>
        <w:ind w:left="2553" w:firstLine="708"/>
        <w:rPr>
          <w:rFonts w:ascii="Arial" w:hAnsi="Arial" w:cs="Arial"/>
          <w:sz w:val="20"/>
          <w:szCs w:val="20"/>
        </w:rPr>
      </w:pPr>
      <w:r w:rsidRPr="006C17F0">
        <w:rPr>
          <w:rFonts w:ascii="Arial" w:hAnsi="Arial" w:cs="Arial"/>
          <w:sz w:val="20"/>
          <w:szCs w:val="20"/>
        </w:rPr>
        <w:t xml:space="preserve">BU: Wird im Jahr 2023 ebenfalls </w:t>
      </w:r>
      <w:proofErr w:type="spellStart"/>
      <w:r w:rsidRPr="006C17F0">
        <w:rPr>
          <w:rFonts w:ascii="Arial" w:hAnsi="Arial" w:cs="Arial"/>
          <w:sz w:val="20"/>
          <w:szCs w:val="20"/>
        </w:rPr>
        <w:t>Membre</w:t>
      </w:r>
      <w:proofErr w:type="spellEnd"/>
      <w:r w:rsidRPr="006C17F0">
        <w:rPr>
          <w:rFonts w:ascii="Arial" w:hAnsi="Arial" w:cs="Arial"/>
          <w:sz w:val="20"/>
          <w:szCs w:val="20"/>
        </w:rPr>
        <w:t xml:space="preserve">: Michael </w:t>
      </w:r>
      <w:proofErr w:type="spellStart"/>
      <w:r w:rsidRPr="006C17F0">
        <w:rPr>
          <w:rFonts w:ascii="Arial" w:hAnsi="Arial" w:cs="Arial"/>
          <w:sz w:val="20"/>
          <w:szCs w:val="20"/>
        </w:rPr>
        <w:t>Quendler</w:t>
      </w:r>
      <w:proofErr w:type="spellEnd"/>
      <w:r w:rsidRPr="006C17F0">
        <w:rPr>
          <w:rFonts w:ascii="Arial" w:hAnsi="Arial" w:cs="Arial"/>
          <w:sz w:val="20"/>
          <w:szCs w:val="20"/>
        </w:rPr>
        <w:t>.</w:t>
      </w:r>
      <w:r w:rsidR="00360789">
        <w:rPr>
          <w:rFonts w:ascii="Arial" w:hAnsi="Arial" w:cs="Arial"/>
          <w:sz w:val="20"/>
          <w:szCs w:val="20"/>
        </w:rPr>
        <w:t xml:space="preserve"> (Bildquelle: </w:t>
      </w:r>
    </w:p>
    <w:p w14:paraId="3B169A04" w14:textId="77777777" w:rsidR="00360789" w:rsidRDefault="00360789" w:rsidP="00360789">
      <w:pPr>
        <w:pStyle w:val="EinfAbs"/>
        <w:spacing w:line="360" w:lineRule="auto"/>
        <w:ind w:left="2553" w:firstLine="708"/>
        <w:rPr>
          <w:rFonts w:ascii="Arial" w:hAnsi="Arial" w:cs="Arial"/>
          <w:sz w:val="20"/>
          <w:szCs w:val="20"/>
        </w:rPr>
      </w:pPr>
      <w:r w:rsidRPr="00360789">
        <w:rPr>
          <w:rFonts w:ascii="Arial" w:hAnsi="Arial" w:cs="Arial"/>
          <w:sz w:val="20"/>
          <w:szCs w:val="20"/>
        </w:rPr>
        <w:t>Thomas Pfeiffer</w:t>
      </w:r>
      <w:r>
        <w:rPr>
          <w:rFonts w:ascii="Arial" w:hAnsi="Arial" w:cs="Arial"/>
          <w:sz w:val="20"/>
          <w:szCs w:val="20"/>
        </w:rPr>
        <w:t>)</w:t>
      </w:r>
    </w:p>
    <w:p w14:paraId="35E197DF" w14:textId="6D1F5A46" w:rsidR="00282E4C" w:rsidRPr="006C17F0" w:rsidRDefault="00282E4C" w:rsidP="00FE0452">
      <w:pPr>
        <w:pStyle w:val="Text"/>
        <w:tabs>
          <w:tab w:val="left" w:pos="4785"/>
        </w:tabs>
        <w:spacing w:line="360" w:lineRule="auto"/>
        <w:ind w:left="3261"/>
        <w:rPr>
          <w:rFonts w:ascii="Arial" w:hAnsi="Arial" w:cs="Arial"/>
          <w:sz w:val="20"/>
          <w:szCs w:val="20"/>
        </w:rPr>
      </w:pPr>
    </w:p>
    <w:p w14:paraId="096E9941" w14:textId="77777777" w:rsidR="00282E4C" w:rsidRDefault="00282E4C" w:rsidP="00FE0452">
      <w:pPr>
        <w:pStyle w:val="Text"/>
        <w:tabs>
          <w:tab w:val="left" w:pos="4785"/>
        </w:tabs>
        <w:spacing w:line="360" w:lineRule="auto"/>
        <w:ind w:left="3261"/>
      </w:pPr>
    </w:p>
    <w:p w14:paraId="7F075829" w14:textId="77777777" w:rsidR="00282E4C" w:rsidRDefault="00CF2503" w:rsidP="00FE0452">
      <w:pPr>
        <w:pStyle w:val="Text"/>
        <w:tabs>
          <w:tab w:val="left" w:pos="4785"/>
        </w:tabs>
        <w:spacing w:line="360" w:lineRule="auto"/>
        <w:ind w:left="3261"/>
      </w:pPr>
      <w:r>
        <w:rPr>
          <w:rFonts w:ascii="Arial" w:hAnsi="Arial" w:cs="Arial"/>
          <w:b/>
          <w:bCs/>
          <w:noProof/>
          <w:sz w:val="20"/>
          <w:szCs w:val="20"/>
        </w:rPr>
        <w:lastRenderedPageBreak/>
        <w:drawing>
          <wp:inline distT="0" distB="0" distL="0" distR="0" wp14:anchorId="59F6B56C" wp14:editId="36525A27">
            <wp:extent cx="3695700" cy="2460021"/>
            <wp:effectExtent l="0" t="0" r="0" b="0"/>
            <wp:docPr id="4" name="Grafik 4" descr="Ein Bild, das Text, stehend,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tehend, Person, darstellend enthält.&#10;&#10;Automatisch generierte Beschreib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709464" cy="2469183"/>
                    </a:xfrm>
                    <a:prstGeom prst="rect">
                      <a:avLst/>
                    </a:prstGeom>
                    <a:noFill/>
                    <a:ln>
                      <a:noFill/>
                    </a:ln>
                  </pic:spPr>
                </pic:pic>
              </a:graphicData>
            </a:graphic>
          </wp:inline>
        </w:drawing>
      </w:r>
    </w:p>
    <w:p w14:paraId="166ABA6C" w14:textId="01E7B59A" w:rsidR="00282E4C" w:rsidRPr="006C17F0" w:rsidRDefault="00282E4C" w:rsidP="00360789">
      <w:pPr>
        <w:pStyle w:val="Text"/>
        <w:tabs>
          <w:tab w:val="left" w:pos="4785"/>
        </w:tabs>
        <w:spacing w:line="360" w:lineRule="auto"/>
        <w:ind w:left="3261"/>
        <w:rPr>
          <w:rFonts w:ascii="Arial" w:hAnsi="Arial" w:cs="Arial"/>
          <w:sz w:val="20"/>
          <w:szCs w:val="20"/>
        </w:rPr>
      </w:pPr>
      <w:r w:rsidRPr="006C17F0">
        <w:rPr>
          <w:rFonts w:ascii="Arial" w:hAnsi="Arial" w:cs="Arial"/>
          <w:sz w:val="20"/>
          <w:szCs w:val="20"/>
        </w:rPr>
        <w:t>BU: Ludger Helbig verabschiedet sich aus der aktiven Mitgliedschaft.</w:t>
      </w:r>
      <w:r w:rsidR="00360789">
        <w:rPr>
          <w:rFonts w:ascii="Arial" w:hAnsi="Arial" w:cs="Arial"/>
          <w:sz w:val="20"/>
          <w:szCs w:val="20"/>
        </w:rPr>
        <w:t xml:space="preserve"> </w:t>
      </w:r>
      <w:r w:rsidR="00360789" w:rsidRPr="00360789">
        <w:rPr>
          <w:rFonts w:ascii="Arial" w:hAnsi="Arial" w:cs="Arial"/>
          <w:sz w:val="20"/>
          <w:szCs w:val="20"/>
        </w:rPr>
        <w:t>(Bildquelle: Thomas Pfeiffer)</w:t>
      </w:r>
    </w:p>
    <w:p w14:paraId="608E4BAB" w14:textId="77777777" w:rsidR="00282E4C" w:rsidRDefault="00282E4C" w:rsidP="00FE0452">
      <w:pPr>
        <w:pStyle w:val="Text"/>
        <w:tabs>
          <w:tab w:val="left" w:pos="4785"/>
        </w:tabs>
        <w:spacing w:line="360" w:lineRule="auto"/>
        <w:ind w:left="3261"/>
      </w:pPr>
    </w:p>
    <w:p w14:paraId="2CE7FAE0" w14:textId="77777777" w:rsidR="00282E4C" w:rsidRDefault="00CF2503" w:rsidP="00FE0452">
      <w:pPr>
        <w:pStyle w:val="Text"/>
        <w:tabs>
          <w:tab w:val="left" w:pos="4785"/>
        </w:tabs>
        <w:spacing w:line="360" w:lineRule="auto"/>
        <w:ind w:left="3261"/>
      </w:pPr>
      <w:r>
        <w:rPr>
          <w:rFonts w:ascii="Arial" w:hAnsi="Arial" w:cs="Arial"/>
          <w:b/>
          <w:bCs/>
          <w:noProof/>
          <w:sz w:val="20"/>
          <w:szCs w:val="20"/>
        </w:rPr>
        <w:drawing>
          <wp:inline distT="0" distB="0" distL="0" distR="0" wp14:anchorId="63CCC491" wp14:editId="552EFCAB">
            <wp:extent cx="3695700" cy="2471358"/>
            <wp:effectExtent l="0" t="0" r="0" b="5715"/>
            <wp:docPr id="2" name="Grafik 2" descr="Ein Bild, das Text, stehend,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ehend, Person, darstellend enthält.&#10;&#10;Automatisch generierte Beschreib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07838" cy="2479475"/>
                    </a:xfrm>
                    <a:prstGeom prst="rect">
                      <a:avLst/>
                    </a:prstGeom>
                    <a:noFill/>
                    <a:ln>
                      <a:noFill/>
                    </a:ln>
                  </pic:spPr>
                </pic:pic>
              </a:graphicData>
            </a:graphic>
          </wp:inline>
        </w:drawing>
      </w:r>
    </w:p>
    <w:p w14:paraId="66254B37" w14:textId="383FCDFC" w:rsidR="00282E4C" w:rsidRPr="006C17F0" w:rsidRDefault="00282E4C" w:rsidP="00360789">
      <w:pPr>
        <w:pStyle w:val="Text"/>
        <w:tabs>
          <w:tab w:val="left" w:pos="4785"/>
        </w:tabs>
        <w:spacing w:line="360" w:lineRule="auto"/>
        <w:ind w:left="3261"/>
        <w:rPr>
          <w:rFonts w:ascii="Arial" w:hAnsi="Arial" w:cs="Arial"/>
          <w:sz w:val="20"/>
          <w:szCs w:val="20"/>
        </w:rPr>
      </w:pPr>
      <w:r w:rsidRPr="006C17F0">
        <w:rPr>
          <w:rFonts w:ascii="Arial" w:hAnsi="Arial" w:cs="Arial"/>
          <w:sz w:val="20"/>
          <w:szCs w:val="20"/>
        </w:rPr>
        <w:t>BU: Michael Philipp ist ein leuchtendes Beispiel für Beteiligung an der Vereinsarbeit.</w:t>
      </w:r>
      <w:r w:rsidR="00360789">
        <w:rPr>
          <w:rFonts w:ascii="Arial" w:hAnsi="Arial" w:cs="Arial"/>
          <w:sz w:val="20"/>
          <w:szCs w:val="20"/>
        </w:rPr>
        <w:t xml:space="preserve"> </w:t>
      </w:r>
      <w:r w:rsidR="00360789" w:rsidRPr="00360789">
        <w:rPr>
          <w:rFonts w:ascii="Arial" w:hAnsi="Arial" w:cs="Arial"/>
          <w:sz w:val="20"/>
          <w:szCs w:val="20"/>
        </w:rPr>
        <w:t>(Bildquelle: Thomas Pfeiffer)</w:t>
      </w:r>
    </w:p>
    <w:p w14:paraId="4997E664" w14:textId="77777777" w:rsidR="00282E4C" w:rsidRDefault="00282E4C" w:rsidP="00FE0452">
      <w:pPr>
        <w:pStyle w:val="Text"/>
        <w:tabs>
          <w:tab w:val="left" w:pos="4785"/>
        </w:tabs>
        <w:spacing w:line="360" w:lineRule="auto"/>
        <w:ind w:left="3261"/>
      </w:pPr>
    </w:p>
    <w:p w14:paraId="538E7AB2" w14:textId="19D90BAF" w:rsidR="00C9310E" w:rsidRPr="00FE0452" w:rsidRDefault="0080286E" w:rsidP="00FE0452">
      <w:pPr>
        <w:pStyle w:val="Text"/>
        <w:tabs>
          <w:tab w:val="left" w:pos="4785"/>
        </w:tabs>
        <w:spacing w:line="360" w:lineRule="auto"/>
        <w:ind w:left="3261"/>
        <w:rPr>
          <w:rFonts w:ascii="Arial" w:eastAsia="Times New Roman" w:hAnsi="Arial" w:cs="Arial"/>
          <w:noProof/>
          <w:color w:val="auto"/>
          <w:sz w:val="20"/>
          <w:szCs w:val="20"/>
        </w:rPr>
      </w:pPr>
      <w:hyperlink r:id="rId15" w:history="1">
        <w:r w:rsidR="00282E4C" w:rsidRPr="00861037">
          <w:rPr>
            <w:rStyle w:val="Hyperlink"/>
            <w:rFonts w:ascii="Arial" w:eastAsia="Times New Roman" w:hAnsi="Arial" w:cs="Arial"/>
            <w:noProof/>
            <w:sz w:val="20"/>
            <w:szCs w:val="20"/>
          </w:rPr>
          <w:t>www.JRE.de</w:t>
        </w:r>
      </w:hyperlink>
    </w:p>
    <w:p w14:paraId="1C05EAB7" w14:textId="77777777" w:rsidR="00C9310E" w:rsidRDefault="00C9310E" w:rsidP="00FE0452">
      <w:pPr>
        <w:pStyle w:val="Text"/>
        <w:rPr>
          <w:color w:val="auto"/>
          <w:sz w:val="18"/>
          <w:szCs w:val="18"/>
        </w:rPr>
      </w:pPr>
    </w:p>
    <w:p w14:paraId="2A0A1F1C" w14:textId="77777777" w:rsidR="0049773F" w:rsidRDefault="00C82AF4" w:rsidP="00FE0452">
      <w:pPr>
        <w:pStyle w:val="Text"/>
        <w:ind w:left="3261"/>
        <w:rPr>
          <w:rFonts w:ascii="Arial" w:hAnsi="Arial" w:cs="Arial"/>
          <w:noProof/>
        </w:rPr>
      </w:pPr>
      <w:r>
        <w:rPr>
          <w:color w:val="auto"/>
          <w:sz w:val="18"/>
          <w:szCs w:val="18"/>
        </w:rPr>
        <w:t xml:space="preserve">Den </w:t>
      </w:r>
      <w:proofErr w:type="spellStart"/>
      <w:r w:rsidRPr="00C82AF4">
        <w:rPr>
          <w:color w:val="auto"/>
          <w:sz w:val="18"/>
          <w:szCs w:val="18"/>
        </w:rPr>
        <w:t>Jeunes</w:t>
      </w:r>
      <w:proofErr w:type="spellEnd"/>
      <w:r w:rsidRPr="00C82AF4">
        <w:rPr>
          <w:color w:val="auto"/>
          <w:sz w:val="18"/>
          <w:szCs w:val="18"/>
        </w:rPr>
        <w:t xml:space="preserve">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w:t>
      </w:r>
      <w:r w:rsidR="00C40457">
        <w:rPr>
          <w:color w:val="auto"/>
          <w:sz w:val="18"/>
          <w:szCs w:val="18"/>
        </w:rPr>
        <w:t>71</w:t>
      </w:r>
      <w:r w:rsidRPr="00C82AF4">
        <w:rPr>
          <w:color w:val="auto"/>
          <w:sz w:val="18"/>
          <w:szCs w:val="18"/>
        </w:rPr>
        <w:t xml:space="preserve"> Mitglieder an.</w:t>
      </w:r>
    </w:p>
    <w:p w14:paraId="61584A97" w14:textId="77777777" w:rsidR="0049773F" w:rsidRDefault="0049773F" w:rsidP="00F528CF">
      <w:pPr>
        <w:tabs>
          <w:tab w:val="left" w:pos="3312"/>
        </w:tabs>
        <w:ind w:right="-141"/>
      </w:pPr>
    </w:p>
    <w:p w14:paraId="13325F65" w14:textId="77777777" w:rsidR="0049773F" w:rsidRPr="00F528CF" w:rsidRDefault="0049773F" w:rsidP="00F528CF">
      <w:pPr>
        <w:tabs>
          <w:tab w:val="left" w:pos="3312"/>
        </w:tabs>
        <w:ind w:right="-141"/>
      </w:pPr>
    </w:p>
    <w:sectPr w:rsidR="0049773F" w:rsidRPr="00F528CF" w:rsidSect="005D42C6">
      <w:headerReference w:type="default" r:id="rId16"/>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BCD78" w14:textId="77777777" w:rsidR="009D0821" w:rsidRDefault="009D0821" w:rsidP="00F528CF">
      <w:r>
        <w:separator/>
      </w:r>
    </w:p>
  </w:endnote>
  <w:endnote w:type="continuationSeparator" w:id="0">
    <w:p w14:paraId="10DFF9A6" w14:textId="77777777" w:rsidR="009D0821" w:rsidRDefault="009D0821" w:rsidP="00F528CF">
      <w:r>
        <w:continuationSeparator/>
      </w:r>
    </w:p>
  </w:endnote>
  <w:endnote w:type="continuationNotice" w:id="1">
    <w:p w14:paraId="6D3E933B" w14:textId="77777777" w:rsidR="009D0821" w:rsidRDefault="009D0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C5F1" w14:textId="77777777" w:rsidR="009D0821" w:rsidRDefault="009D0821" w:rsidP="00F528CF">
      <w:r>
        <w:separator/>
      </w:r>
    </w:p>
  </w:footnote>
  <w:footnote w:type="continuationSeparator" w:id="0">
    <w:p w14:paraId="66ECE1F8" w14:textId="77777777" w:rsidR="009D0821" w:rsidRDefault="009D0821" w:rsidP="00F528CF">
      <w:r>
        <w:continuationSeparator/>
      </w:r>
    </w:p>
  </w:footnote>
  <w:footnote w:type="continuationNotice" w:id="1">
    <w:p w14:paraId="7CD8809C" w14:textId="77777777" w:rsidR="009D0821" w:rsidRDefault="009D0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0095" w14:textId="77777777" w:rsidR="00F528CF" w:rsidRDefault="002F7F07">
    <w:pPr>
      <w:pStyle w:val="Kopfzeile"/>
    </w:pPr>
    <w:r>
      <w:rPr>
        <w:noProof/>
      </w:rPr>
      <w:drawing>
        <wp:anchor distT="0" distB="0" distL="114300" distR="114300" simplePos="0" relativeHeight="251658240" behindDoc="1" locked="0" layoutInCell="1" allowOverlap="1" wp14:anchorId="20F3F667" wp14:editId="4A40858A">
          <wp:simplePos x="0" y="0"/>
          <wp:positionH relativeFrom="page">
            <wp:posOffset>12700</wp:posOffset>
          </wp:positionH>
          <wp:positionV relativeFrom="paragraph">
            <wp:posOffset>-438785</wp:posOffset>
          </wp:positionV>
          <wp:extent cx="7574064" cy="10705513"/>
          <wp:effectExtent l="0" t="0" r="8255"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7574064" cy="1070551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90"/>
    <w:rsid w:val="000025F3"/>
    <w:rsid w:val="00007579"/>
    <w:rsid w:val="00007D6D"/>
    <w:rsid w:val="00007F00"/>
    <w:rsid w:val="000119D6"/>
    <w:rsid w:val="00014195"/>
    <w:rsid w:val="0002098A"/>
    <w:rsid w:val="0002450E"/>
    <w:rsid w:val="000261C3"/>
    <w:rsid w:val="000276B9"/>
    <w:rsid w:val="00031294"/>
    <w:rsid w:val="00035CBC"/>
    <w:rsid w:val="0003658B"/>
    <w:rsid w:val="00040E86"/>
    <w:rsid w:val="00045CB8"/>
    <w:rsid w:val="00050770"/>
    <w:rsid w:val="00053D89"/>
    <w:rsid w:val="000560AF"/>
    <w:rsid w:val="0006379B"/>
    <w:rsid w:val="000646E6"/>
    <w:rsid w:val="00066330"/>
    <w:rsid w:val="00067266"/>
    <w:rsid w:val="0007134D"/>
    <w:rsid w:val="00074822"/>
    <w:rsid w:val="000817D6"/>
    <w:rsid w:val="00086C9B"/>
    <w:rsid w:val="0009568C"/>
    <w:rsid w:val="000A0B34"/>
    <w:rsid w:val="000A5538"/>
    <w:rsid w:val="000A657F"/>
    <w:rsid w:val="000B0BE8"/>
    <w:rsid w:val="000B38B7"/>
    <w:rsid w:val="000C4883"/>
    <w:rsid w:val="000D352C"/>
    <w:rsid w:val="000D488C"/>
    <w:rsid w:val="000E2E57"/>
    <w:rsid w:val="000E4042"/>
    <w:rsid w:val="000E5C41"/>
    <w:rsid w:val="000E5DC0"/>
    <w:rsid w:val="000F02C0"/>
    <w:rsid w:val="000F21D8"/>
    <w:rsid w:val="000F5DC0"/>
    <w:rsid w:val="000F6A36"/>
    <w:rsid w:val="001053EF"/>
    <w:rsid w:val="00105B79"/>
    <w:rsid w:val="00105EE6"/>
    <w:rsid w:val="00106812"/>
    <w:rsid w:val="0010726A"/>
    <w:rsid w:val="001102A1"/>
    <w:rsid w:val="00111DF7"/>
    <w:rsid w:val="0011734B"/>
    <w:rsid w:val="00121F24"/>
    <w:rsid w:val="0013021B"/>
    <w:rsid w:val="00132784"/>
    <w:rsid w:val="00132D1A"/>
    <w:rsid w:val="001379EC"/>
    <w:rsid w:val="00137AF9"/>
    <w:rsid w:val="00141262"/>
    <w:rsid w:val="00150832"/>
    <w:rsid w:val="001605A5"/>
    <w:rsid w:val="0017023A"/>
    <w:rsid w:val="00171E25"/>
    <w:rsid w:val="001743D0"/>
    <w:rsid w:val="00186731"/>
    <w:rsid w:val="00186B2E"/>
    <w:rsid w:val="00190B1E"/>
    <w:rsid w:val="00191E2D"/>
    <w:rsid w:val="001941C7"/>
    <w:rsid w:val="00196123"/>
    <w:rsid w:val="001A1F30"/>
    <w:rsid w:val="001A3F60"/>
    <w:rsid w:val="001A6E00"/>
    <w:rsid w:val="001B7B55"/>
    <w:rsid w:val="001C09D3"/>
    <w:rsid w:val="001C0CC3"/>
    <w:rsid w:val="001C54D9"/>
    <w:rsid w:val="001D12B1"/>
    <w:rsid w:val="001D1941"/>
    <w:rsid w:val="001D3816"/>
    <w:rsid w:val="001D59D1"/>
    <w:rsid w:val="001D6310"/>
    <w:rsid w:val="001D69DB"/>
    <w:rsid w:val="001E5422"/>
    <w:rsid w:val="001E5540"/>
    <w:rsid w:val="001E561D"/>
    <w:rsid w:val="00201DB4"/>
    <w:rsid w:val="00204C04"/>
    <w:rsid w:val="002065F4"/>
    <w:rsid w:val="002077B5"/>
    <w:rsid w:val="00210770"/>
    <w:rsid w:val="002218DC"/>
    <w:rsid w:val="00225347"/>
    <w:rsid w:val="00227CE3"/>
    <w:rsid w:val="00243000"/>
    <w:rsid w:val="00245090"/>
    <w:rsid w:val="00246407"/>
    <w:rsid w:val="00247B56"/>
    <w:rsid w:val="00251F0A"/>
    <w:rsid w:val="0025400A"/>
    <w:rsid w:val="002575B6"/>
    <w:rsid w:val="002615A7"/>
    <w:rsid w:val="00264563"/>
    <w:rsid w:val="00267D1F"/>
    <w:rsid w:val="00270656"/>
    <w:rsid w:val="002737A6"/>
    <w:rsid w:val="00281BCE"/>
    <w:rsid w:val="00282E4C"/>
    <w:rsid w:val="00286091"/>
    <w:rsid w:val="00287CAB"/>
    <w:rsid w:val="0029110E"/>
    <w:rsid w:val="00291611"/>
    <w:rsid w:val="0029272E"/>
    <w:rsid w:val="002A3BD2"/>
    <w:rsid w:val="002A587E"/>
    <w:rsid w:val="002B2AA4"/>
    <w:rsid w:val="002B5381"/>
    <w:rsid w:val="002C1CE3"/>
    <w:rsid w:val="002C2D3D"/>
    <w:rsid w:val="002C7B2C"/>
    <w:rsid w:val="002D0137"/>
    <w:rsid w:val="002D142B"/>
    <w:rsid w:val="002D7AE9"/>
    <w:rsid w:val="002E4FCF"/>
    <w:rsid w:val="002E5DD2"/>
    <w:rsid w:val="002F14D8"/>
    <w:rsid w:val="002F53DE"/>
    <w:rsid w:val="002F54DE"/>
    <w:rsid w:val="002F55FA"/>
    <w:rsid w:val="002F7F07"/>
    <w:rsid w:val="00301BEE"/>
    <w:rsid w:val="00304518"/>
    <w:rsid w:val="00305031"/>
    <w:rsid w:val="003140E2"/>
    <w:rsid w:val="00316E44"/>
    <w:rsid w:val="00320173"/>
    <w:rsid w:val="00321F80"/>
    <w:rsid w:val="00327C20"/>
    <w:rsid w:val="00334880"/>
    <w:rsid w:val="003435A2"/>
    <w:rsid w:val="003478BF"/>
    <w:rsid w:val="00360789"/>
    <w:rsid w:val="0036318E"/>
    <w:rsid w:val="003640C9"/>
    <w:rsid w:val="00367FBF"/>
    <w:rsid w:val="0037218B"/>
    <w:rsid w:val="00376D73"/>
    <w:rsid w:val="00380075"/>
    <w:rsid w:val="003826A8"/>
    <w:rsid w:val="00385698"/>
    <w:rsid w:val="003879F5"/>
    <w:rsid w:val="00392CFA"/>
    <w:rsid w:val="003960DE"/>
    <w:rsid w:val="00397BDB"/>
    <w:rsid w:val="003A40F3"/>
    <w:rsid w:val="003A6D2E"/>
    <w:rsid w:val="003B12C1"/>
    <w:rsid w:val="003B198F"/>
    <w:rsid w:val="003B4549"/>
    <w:rsid w:val="003C1BF2"/>
    <w:rsid w:val="003C2EA3"/>
    <w:rsid w:val="003C309A"/>
    <w:rsid w:val="003C52C1"/>
    <w:rsid w:val="003C6650"/>
    <w:rsid w:val="003D417E"/>
    <w:rsid w:val="003D60D0"/>
    <w:rsid w:val="003E31A7"/>
    <w:rsid w:val="003E3E55"/>
    <w:rsid w:val="003E67A9"/>
    <w:rsid w:val="003F160F"/>
    <w:rsid w:val="00401899"/>
    <w:rsid w:val="00402DDF"/>
    <w:rsid w:val="00411DF4"/>
    <w:rsid w:val="00424335"/>
    <w:rsid w:val="0043211E"/>
    <w:rsid w:val="00432DB0"/>
    <w:rsid w:val="00434D55"/>
    <w:rsid w:val="00435AB8"/>
    <w:rsid w:val="00436982"/>
    <w:rsid w:val="00437BDD"/>
    <w:rsid w:val="00440FA2"/>
    <w:rsid w:val="00444850"/>
    <w:rsid w:val="00446301"/>
    <w:rsid w:val="00453751"/>
    <w:rsid w:val="00456B0F"/>
    <w:rsid w:val="0046059E"/>
    <w:rsid w:val="00460D8C"/>
    <w:rsid w:val="004633C8"/>
    <w:rsid w:val="004708D1"/>
    <w:rsid w:val="004721D4"/>
    <w:rsid w:val="004747DC"/>
    <w:rsid w:val="0047551F"/>
    <w:rsid w:val="0047552C"/>
    <w:rsid w:val="00475EC9"/>
    <w:rsid w:val="00477975"/>
    <w:rsid w:val="004820F0"/>
    <w:rsid w:val="004831A8"/>
    <w:rsid w:val="00483777"/>
    <w:rsid w:val="0048547F"/>
    <w:rsid w:val="00492E14"/>
    <w:rsid w:val="004957D4"/>
    <w:rsid w:val="0049773F"/>
    <w:rsid w:val="004A4D54"/>
    <w:rsid w:val="004A5CA8"/>
    <w:rsid w:val="004B1FEA"/>
    <w:rsid w:val="004B52FB"/>
    <w:rsid w:val="004B5AF3"/>
    <w:rsid w:val="004B5B5B"/>
    <w:rsid w:val="004C0F27"/>
    <w:rsid w:val="004C1217"/>
    <w:rsid w:val="004C33FE"/>
    <w:rsid w:val="004C516F"/>
    <w:rsid w:val="004C6828"/>
    <w:rsid w:val="004D2A71"/>
    <w:rsid w:val="004E405B"/>
    <w:rsid w:val="004E4ED6"/>
    <w:rsid w:val="004F24CB"/>
    <w:rsid w:val="00504869"/>
    <w:rsid w:val="00505B19"/>
    <w:rsid w:val="00522190"/>
    <w:rsid w:val="00530616"/>
    <w:rsid w:val="00531098"/>
    <w:rsid w:val="00536606"/>
    <w:rsid w:val="00536BF9"/>
    <w:rsid w:val="0054104D"/>
    <w:rsid w:val="005412D6"/>
    <w:rsid w:val="00542841"/>
    <w:rsid w:val="00544379"/>
    <w:rsid w:val="00544EEF"/>
    <w:rsid w:val="00546E62"/>
    <w:rsid w:val="00550348"/>
    <w:rsid w:val="00552F36"/>
    <w:rsid w:val="0055672D"/>
    <w:rsid w:val="00561208"/>
    <w:rsid w:val="005637FE"/>
    <w:rsid w:val="00564577"/>
    <w:rsid w:val="005705FD"/>
    <w:rsid w:val="005708BD"/>
    <w:rsid w:val="00574527"/>
    <w:rsid w:val="00575FC1"/>
    <w:rsid w:val="00582C07"/>
    <w:rsid w:val="00583E8A"/>
    <w:rsid w:val="005903EC"/>
    <w:rsid w:val="0059108E"/>
    <w:rsid w:val="00591E74"/>
    <w:rsid w:val="00593589"/>
    <w:rsid w:val="00593EDE"/>
    <w:rsid w:val="005A0785"/>
    <w:rsid w:val="005A1077"/>
    <w:rsid w:val="005A4D4D"/>
    <w:rsid w:val="005A5F5A"/>
    <w:rsid w:val="005B2D37"/>
    <w:rsid w:val="005B4986"/>
    <w:rsid w:val="005B7BC2"/>
    <w:rsid w:val="005C35C5"/>
    <w:rsid w:val="005C56E2"/>
    <w:rsid w:val="005D2B76"/>
    <w:rsid w:val="005D42C6"/>
    <w:rsid w:val="005D5211"/>
    <w:rsid w:val="005D6E90"/>
    <w:rsid w:val="005D7B53"/>
    <w:rsid w:val="005E3EE5"/>
    <w:rsid w:val="005E5122"/>
    <w:rsid w:val="005F1CD7"/>
    <w:rsid w:val="005F621F"/>
    <w:rsid w:val="005F639A"/>
    <w:rsid w:val="005F7E2C"/>
    <w:rsid w:val="00601B6A"/>
    <w:rsid w:val="0060245F"/>
    <w:rsid w:val="0060578D"/>
    <w:rsid w:val="0061179F"/>
    <w:rsid w:val="00617417"/>
    <w:rsid w:val="00617975"/>
    <w:rsid w:val="00624EA6"/>
    <w:rsid w:val="00630419"/>
    <w:rsid w:val="00632D3D"/>
    <w:rsid w:val="00633C97"/>
    <w:rsid w:val="00635CC4"/>
    <w:rsid w:val="00641244"/>
    <w:rsid w:val="00644890"/>
    <w:rsid w:val="0064513E"/>
    <w:rsid w:val="0065341B"/>
    <w:rsid w:val="00654347"/>
    <w:rsid w:val="0065434A"/>
    <w:rsid w:val="006570A3"/>
    <w:rsid w:val="00657749"/>
    <w:rsid w:val="006643EE"/>
    <w:rsid w:val="00665635"/>
    <w:rsid w:val="0066638E"/>
    <w:rsid w:val="006674A2"/>
    <w:rsid w:val="00672400"/>
    <w:rsid w:val="0067658B"/>
    <w:rsid w:val="00682A97"/>
    <w:rsid w:val="00686B5D"/>
    <w:rsid w:val="00692A99"/>
    <w:rsid w:val="00692CC5"/>
    <w:rsid w:val="00695AD0"/>
    <w:rsid w:val="00696719"/>
    <w:rsid w:val="006A0DC9"/>
    <w:rsid w:val="006B2CB3"/>
    <w:rsid w:val="006B7137"/>
    <w:rsid w:val="006C17F0"/>
    <w:rsid w:val="006C209B"/>
    <w:rsid w:val="006C402A"/>
    <w:rsid w:val="006C45C4"/>
    <w:rsid w:val="006C5CE9"/>
    <w:rsid w:val="006C6194"/>
    <w:rsid w:val="006D5063"/>
    <w:rsid w:val="006E0633"/>
    <w:rsid w:val="006F250D"/>
    <w:rsid w:val="006F3BCA"/>
    <w:rsid w:val="00700E24"/>
    <w:rsid w:val="007064BF"/>
    <w:rsid w:val="00710AE8"/>
    <w:rsid w:val="00713E5D"/>
    <w:rsid w:val="007205F2"/>
    <w:rsid w:val="00721211"/>
    <w:rsid w:val="0072172A"/>
    <w:rsid w:val="0072634A"/>
    <w:rsid w:val="00726B6A"/>
    <w:rsid w:val="00735867"/>
    <w:rsid w:val="00740F2E"/>
    <w:rsid w:val="007468EA"/>
    <w:rsid w:val="00747AE6"/>
    <w:rsid w:val="00747D31"/>
    <w:rsid w:val="007604A3"/>
    <w:rsid w:val="00763271"/>
    <w:rsid w:val="007656A8"/>
    <w:rsid w:val="00771293"/>
    <w:rsid w:val="00771C28"/>
    <w:rsid w:val="007730FF"/>
    <w:rsid w:val="007804EF"/>
    <w:rsid w:val="00781F7A"/>
    <w:rsid w:val="00793A9B"/>
    <w:rsid w:val="007952DA"/>
    <w:rsid w:val="007A0692"/>
    <w:rsid w:val="007A6D38"/>
    <w:rsid w:val="007B09A2"/>
    <w:rsid w:val="007B4718"/>
    <w:rsid w:val="007B510B"/>
    <w:rsid w:val="007C1818"/>
    <w:rsid w:val="007C674F"/>
    <w:rsid w:val="007D28E2"/>
    <w:rsid w:val="007D31AE"/>
    <w:rsid w:val="007D4EED"/>
    <w:rsid w:val="007E2DB6"/>
    <w:rsid w:val="007E3596"/>
    <w:rsid w:val="007E35CA"/>
    <w:rsid w:val="007F1D4D"/>
    <w:rsid w:val="007F622E"/>
    <w:rsid w:val="007F6C4C"/>
    <w:rsid w:val="007F7DE4"/>
    <w:rsid w:val="0080286E"/>
    <w:rsid w:val="0080705A"/>
    <w:rsid w:val="00812E03"/>
    <w:rsid w:val="00813A28"/>
    <w:rsid w:val="00817D0E"/>
    <w:rsid w:val="00822178"/>
    <w:rsid w:val="00825AE7"/>
    <w:rsid w:val="0082723F"/>
    <w:rsid w:val="00836F2E"/>
    <w:rsid w:val="00843BFB"/>
    <w:rsid w:val="00844960"/>
    <w:rsid w:val="0084561C"/>
    <w:rsid w:val="00845B84"/>
    <w:rsid w:val="00851ABE"/>
    <w:rsid w:val="0085214B"/>
    <w:rsid w:val="00853841"/>
    <w:rsid w:val="008574F1"/>
    <w:rsid w:val="00861F91"/>
    <w:rsid w:val="00862B6F"/>
    <w:rsid w:val="00863AFE"/>
    <w:rsid w:val="00863E47"/>
    <w:rsid w:val="008640E1"/>
    <w:rsid w:val="00864C87"/>
    <w:rsid w:val="0086591F"/>
    <w:rsid w:val="00865A97"/>
    <w:rsid w:val="00867A84"/>
    <w:rsid w:val="00867ADA"/>
    <w:rsid w:val="00870FB3"/>
    <w:rsid w:val="00871C65"/>
    <w:rsid w:val="00875823"/>
    <w:rsid w:val="008870E9"/>
    <w:rsid w:val="00894026"/>
    <w:rsid w:val="0089491D"/>
    <w:rsid w:val="008A6D04"/>
    <w:rsid w:val="008B3B7F"/>
    <w:rsid w:val="008B7005"/>
    <w:rsid w:val="008C27FA"/>
    <w:rsid w:val="008C2CB7"/>
    <w:rsid w:val="008C2DCF"/>
    <w:rsid w:val="008D0671"/>
    <w:rsid w:val="008D2880"/>
    <w:rsid w:val="008D5A51"/>
    <w:rsid w:val="008E5521"/>
    <w:rsid w:val="008E5AE5"/>
    <w:rsid w:val="008F11A0"/>
    <w:rsid w:val="008F28D6"/>
    <w:rsid w:val="008F3DB4"/>
    <w:rsid w:val="008F7B1A"/>
    <w:rsid w:val="00902866"/>
    <w:rsid w:val="00903DCD"/>
    <w:rsid w:val="009047CC"/>
    <w:rsid w:val="00905AE6"/>
    <w:rsid w:val="00906C39"/>
    <w:rsid w:val="009109B5"/>
    <w:rsid w:val="0092188E"/>
    <w:rsid w:val="00922138"/>
    <w:rsid w:val="009237CD"/>
    <w:rsid w:val="00932737"/>
    <w:rsid w:val="00932879"/>
    <w:rsid w:val="00935399"/>
    <w:rsid w:val="00935B5D"/>
    <w:rsid w:val="00942F2A"/>
    <w:rsid w:val="00950F90"/>
    <w:rsid w:val="00955258"/>
    <w:rsid w:val="0096154D"/>
    <w:rsid w:val="00965C60"/>
    <w:rsid w:val="0096735A"/>
    <w:rsid w:val="00972948"/>
    <w:rsid w:val="00973A36"/>
    <w:rsid w:val="00981008"/>
    <w:rsid w:val="009923C5"/>
    <w:rsid w:val="009955D6"/>
    <w:rsid w:val="009A14EB"/>
    <w:rsid w:val="009B05A4"/>
    <w:rsid w:val="009B4D2E"/>
    <w:rsid w:val="009C741B"/>
    <w:rsid w:val="009C7EA6"/>
    <w:rsid w:val="009D0821"/>
    <w:rsid w:val="009D09A1"/>
    <w:rsid w:val="009D721D"/>
    <w:rsid w:val="009E080B"/>
    <w:rsid w:val="009E20F5"/>
    <w:rsid w:val="009E33B6"/>
    <w:rsid w:val="009E50B6"/>
    <w:rsid w:val="009E57DC"/>
    <w:rsid w:val="009F1C19"/>
    <w:rsid w:val="009F4954"/>
    <w:rsid w:val="009F7352"/>
    <w:rsid w:val="009F7420"/>
    <w:rsid w:val="00A021E0"/>
    <w:rsid w:val="00A03851"/>
    <w:rsid w:val="00A03FFA"/>
    <w:rsid w:val="00A11575"/>
    <w:rsid w:val="00A1364F"/>
    <w:rsid w:val="00A13DA8"/>
    <w:rsid w:val="00A1407C"/>
    <w:rsid w:val="00A158EA"/>
    <w:rsid w:val="00A15B86"/>
    <w:rsid w:val="00A218EA"/>
    <w:rsid w:val="00A34050"/>
    <w:rsid w:val="00A40D15"/>
    <w:rsid w:val="00A45B09"/>
    <w:rsid w:val="00A62697"/>
    <w:rsid w:val="00A656A8"/>
    <w:rsid w:val="00A67162"/>
    <w:rsid w:val="00A67192"/>
    <w:rsid w:val="00A71663"/>
    <w:rsid w:val="00A72148"/>
    <w:rsid w:val="00A87F6B"/>
    <w:rsid w:val="00A9104D"/>
    <w:rsid w:val="00A9754F"/>
    <w:rsid w:val="00AA0539"/>
    <w:rsid w:val="00AA3527"/>
    <w:rsid w:val="00AA4C98"/>
    <w:rsid w:val="00AA6C64"/>
    <w:rsid w:val="00AA76CB"/>
    <w:rsid w:val="00AB00BA"/>
    <w:rsid w:val="00AB5739"/>
    <w:rsid w:val="00AC03A0"/>
    <w:rsid w:val="00AC24EA"/>
    <w:rsid w:val="00AC4410"/>
    <w:rsid w:val="00AC7547"/>
    <w:rsid w:val="00B02FFC"/>
    <w:rsid w:val="00B15C9B"/>
    <w:rsid w:val="00B15F8E"/>
    <w:rsid w:val="00B240DD"/>
    <w:rsid w:val="00B24852"/>
    <w:rsid w:val="00B30B84"/>
    <w:rsid w:val="00B30CFD"/>
    <w:rsid w:val="00B3230A"/>
    <w:rsid w:val="00B35193"/>
    <w:rsid w:val="00B3558A"/>
    <w:rsid w:val="00B36FDD"/>
    <w:rsid w:val="00B3747D"/>
    <w:rsid w:val="00B375C9"/>
    <w:rsid w:val="00B57214"/>
    <w:rsid w:val="00B67510"/>
    <w:rsid w:val="00B72730"/>
    <w:rsid w:val="00B76BF1"/>
    <w:rsid w:val="00B82BD3"/>
    <w:rsid w:val="00B87D46"/>
    <w:rsid w:val="00B901EF"/>
    <w:rsid w:val="00B90922"/>
    <w:rsid w:val="00B915FD"/>
    <w:rsid w:val="00B938DB"/>
    <w:rsid w:val="00B96B0C"/>
    <w:rsid w:val="00BA3837"/>
    <w:rsid w:val="00BA4E04"/>
    <w:rsid w:val="00BA5BF2"/>
    <w:rsid w:val="00BC20EF"/>
    <w:rsid w:val="00BC22F3"/>
    <w:rsid w:val="00BC5397"/>
    <w:rsid w:val="00BD0915"/>
    <w:rsid w:val="00BD155B"/>
    <w:rsid w:val="00BE5008"/>
    <w:rsid w:val="00BF2415"/>
    <w:rsid w:val="00BF6605"/>
    <w:rsid w:val="00BF66AA"/>
    <w:rsid w:val="00C07957"/>
    <w:rsid w:val="00C10899"/>
    <w:rsid w:val="00C12757"/>
    <w:rsid w:val="00C14043"/>
    <w:rsid w:val="00C14696"/>
    <w:rsid w:val="00C201ED"/>
    <w:rsid w:val="00C232D4"/>
    <w:rsid w:val="00C25893"/>
    <w:rsid w:val="00C27940"/>
    <w:rsid w:val="00C40457"/>
    <w:rsid w:val="00C41F8B"/>
    <w:rsid w:val="00C43218"/>
    <w:rsid w:val="00C4748A"/>
    <w:rsid w:val="00C52507"/>
    <w:rsid w:val="00C55905"/>
    <w:rsid w:val="00C56587"/>
    <w:rsid w:val="00C60EEC"/>
    <w:rsid w:val="00C6162F"/>
    <w:rsid w:val="00C65F41"/>
    <w:rsid w:val="00C667D6"/>
    <w:rsid w:val="00C67310"/>
    <w:rsid w:val="00C67CA9"/>
    <w:rsid w:val="00C74F8C"/>
    <w:rsid w:val="00C7702F"/>
    <w:rsid w:val="00C818EA"/>
    <w:rsid w:val="00C82AF4"/>
    <w:rsid w:val="00C92B76"/>
    <w:rsid w:val="00C9310E"/>
    <w:rsid w:val="00C93D14"/>
    <w:rsid w:val="00C954DB"/>
    <w:rsid w:val="00CA20F4"/>
    <w:rsid w:val="00CA2DD2"/>
    <w:rsid w:val="00CB01E3"/>
    <w:rsid w:val="00CB086C"/>
    <w:rsid w:val="00CB525D"/>
    <w:rsid w:val="00CB5F9C"/>
    <w:rsid w:val="00CC5BD5"/>
    <w:rsid w:val="00CD0C97"/>
    <w:rsid w:val="00CD4504"/>
    <w:rsid w:val="00CD5233"/>
    <w:rsid w:val="00CD6E3B"/>
    <w:rsid w:val="00CE041B"/>
    <w:rsid w:val="00CE0FA1"/>
    <w:rsid w:val="00CE2D83"/>
    <w:rsid w:val="00CE58CF"/>
    <w:rsid w:val="00CE5E37"/>
    <w:rsid w:val="00CE7F04"/>
    <w:rsid w:val="00CF18D8"/>
    <w:rsid w:val="00CF2503"/>
    <w:rsid w:val="00CF4776"/>
    <w:rsid w:val="00CF6196"/>
    <w:rsid w:val="00D00E32"/>
    <w:rsid w:val="00D03725"/>
    <w:rsid w:val="00D06135"/>
    <w:rsid w:val="00D13AA4"/>
    <w:rsid w:val="00D13AF0"/>
    <w:rsid w:val="00D1425E"/>
    <w:rsid w:val="00D15615"/>
    <w:rsid w:val="00D16714"/>
    <w:rsid w:val="00D216A1"/>
    <w:rsid w:val="00D24BDD"/>
    <w:rsid w:val="00D259CC"/>
    <w:rsid w:val="00D260F9"/>
    <w:rsid w:val="00D2635B"/>
    <w:rsid w:val="00D315E7"/>
    <w:rsid w:val="00D34162"/>
    <w:rsid w:val="00D341ED"/>
    <w:rsid w:val="00D353FA"/>
    <w:rsid w:val="00D363F5"/>
    <w:rsid w:val="00D4015B"/>
    <w:rsid w:val="00D43009"/>
    <w:rsid w:val="00D544A4"/>
    <w:rsid w:val="00D5769C"/>
    <w:rsid w:val="00D63A23"/>
    <w:rsid w:val="00D75F21"/>
    <w:rsid w:val="00D817E2"/>
    <w:rsid w:val="00D85DE7"/>
    <w:rsid w:val="00D86C88"/>
    <w:rsid w:val="00D93671"/>
    <w:rsid w:val="00D962A2"/>
    <w:rsid w:val="00D96A6C"/>
    <w:rsid w:val="00DA0CBB"/>
    <w:rsid w:val="00DA19D3"/>
    <w:rsid w:val="00DA2B14"/>
    <w:rsid w:val="00DA4958"/>
    <w:rsid w:val="00DB1B9D"/>
    <w:rsid w:val="00DB3106"/>
    <w:rsid w:val="00DB3884"/>
    <w:rsid w:val="00DB570F"/>
    <w:rsid w:val="00DB63BE"/>
    <w:rsid w:val="00DB6E08"/>
    <w:rsid w:val="00DC66FE"/>
    <w:rsid w:val="00DD466E"/>
    <w:rsid w:val="00DE4B97"/>
    <w:rsid w:val="00DE7472"/>
    <w:rsid w:val="00DF17F4"/>
    <w:rsid w:val="00DF644A"/>
    <w:rsid w:val="00DF7324"/>
    <w:rsid w:val="00E041BF"/>
    <w:rsid w:val="00E047CD"/>
    <w:rsid w:val="00E07F0F"/>
    <w:rsid w:val="00E10D26"/>
    <w:rsid w:val="00E15444"/>
    <w:rsid w:val="00E20FEE"/>
    <w:rsid w:val="00E231B2"/>
    <w:rsid w:val="00E30C77"/>
    <w:rsid w:val="00E34A89"/>
    <w:rsid w:val="00E378E9"/>
    <w:rsid w:val="00E43DAA"/>
    <w:rsid w:val="00E6073B"/>
    <w:rsid w:val="00E706CA"/>
    <w:rsid w:val="00E74894"/>
    <w:rsid w:val="00E777E6"/>
    <w:rsid w:val="00E8062E"/>
    <w:rsid w:val="00E81939"/>
    <w:rsid w:val="00E84134"/>
    <w:rsid w:val="00E86716"/>
    <w:rsid w:val="00E94D4D"/>
    <w:rsid w:val="00E97729"/>
    <w:rsid w:val="00EA1581"/>
    <w:rsid w:val="00EC02E3"/>
    <w:rsid w:val="00EC18A6"/>
    <w:rsid w:val="00EC2ED1"/>
    <w:rsid w:val="00EC489D"/>
    <w:rsid w:val="00EC5D5C"/>
    <w:rsid w:val="00ED43E5"/>
    <w:rsid w:val="00ED6A87"/>
    <w:rsid w:val="00EE1BF8"/>
    <w:rsid w:val="00EE63DB"/>
    <w:rsid w:val="00EF18ED"/>
    <w:rsid w:val="00EF2595"/>
    <w:rsid w:val="00EF2F4D"/>
    <w:rsid w:val="00EF3D7D"/>
    <w:rsid w:val="00EF5678"/>
    <w:rsid w:val="00EF6D66"/>
    <w:rsid w:val="00F00836"/>
    <w:rsid w:val="00F03B14"/>
    <w:rsid w:val="00F06724"/>
    <w:rsid w:val="00F137F8"/>
    <w:rsid w:val="00F203C3"/>
    <w:rsid w:val="00F20D16"/>
    <w:rsid w:val="00F21E60"/>
    <w:rsid w:val="00F22075"/>
    <w:rsid w:val="00F23AA9"/>
    <w:rsid w:val="00F27E90"/>
    <w:rsid w:val="00F30A55"/>
    <w:rsid w:val="00F33737"/>
    <w:rsid w:val="00F371E4"/>
    <w:rsid w:val="00F37F7D"/>
    <w:rsid w:val="00F412EC"/>
    <w:rsid w:val="00F41852"/>
    <w:rsid w:val="00F44C89"/>
    <w:rsid w:val="00F470E6"/>
    <w:rsid w:val="00F50D07"/>
    <w:rsid w:val="00F528CF"/>
    <w:rsid w:val="00F57C13"/>
    <w:rsid w:val="00F61796"/>
    <w:rsid w:val="00F637DA"/>
    <w:rsid w:val="00F678B1"/>
    <w:rsid w:val="00F714C9"/>
    <w:rsid w:val="00F7250C"/>
    <w:rsid w:val="00F729E4"/>
    <w:rsid w:val="00F76F54"/>
    <w:rsid w:val="00F80587"/>
    <w:rsid w:val="00F952EC"/>
    <w:rsid w:val="00F95ED2"/>
    <w:rsid w:val="00FA31D6"/>
    <w:rsid w:val="00FB5F38"/>
    <w:rsid w:val="00FB797D"/>
    <w:rsid w:val="00FC0DF6"/>
    <w:rsid w:val="00FC158E"/>
    <w:rsid w:val="00FC4463"/>
    <w:rsid w:val="00FC5983"/>
    <w:rsid w:val="00FD074B"/>
    <w:rsid w:val="00FD1A77"/>
    <w:rsid w:val="00FD1BD0"/>
    <w:rsid w:val="00FD3B1D"/>
    <w:rsid w:val="00FD4F51"/>
    <w:rsid w:val="00FD7070"/>
    <w:rsid w:val="00FD77F8"/>
    <w:rsid w:val="00FE0452"/>
    <w:rsid w:val="00FE0664"/>
    <w:rsid w:val="00FE1B36"/>
    <w:rsid w:val="00FF2160"/>
    <w:rsid w:val="00FF4956"/>
    <w:rsid w:val="00FF5553"/>
    <w:rsid w:val="010867C8"/>
    <w:rsid w:val="01EE4C0A"/>
    <w:rsid w:val="0216403A"/>
    <w:rsid w:val="022CD0A2"/>
    <w:rsid w:val="02800E0B"/>
    <w:rsid w:val="03C8A103"/>
    <w:rsid w:val="04189DC2"/>
    <w:rsid w:val="04C820A7"/>
    <w:rsid w:val="04CCDAFE"/>
    <w:rsid w:val="0504732F"/>
    <w:rsid w:val="063CDEA3"/>
    <w:rsid w:val="064FFD14"/>
    <w:rsid w:val="0675C300"/>
    <w:rsid w:val="067D7E68"/>
    <w:rsid w:val="06D3C9B0"/>
    <w:rsid w:val="076D5583"/>
    <w:rsid w:val="07D8AF04"/>
    <w:rsid w:val="08AF3163"/>
    <w:rsid w:val="08EB5AB9"/>
    <w:rsid w:val="09501D95"/>
    <w:rsid w:val="09C6C78E"/>
    <w:rsid w:val="0FE3C0E9"/>
    <w:rsid w:val="10643582"/>
    <w:rsid w:val="10BE73F5"/>
    <w:rsid w:val="10C19B36"/>
    <w:rsid w:val="10F4ACAB"/>
    <w:rsid w:val="11519B43"/>
    <w:rsid w:val="11EA30A8"/>
    <w:rsid w:val="139E62B7"/>
    <w:rsid w:val="13B1A8A0"/>
    <w:rsid w:val="1459612E"/>
    <w:rsid w:val="14B7320C"/>
    <w:rsid w:val="14BF1F92"/>
    <w:rsid w:val="14D791BA"/>
    <w:rsid w:val="1535B7C3"/>
    <w:rsid w:val="15718FFE"/>
    <w:rsid w:val="158282B4"/>
    <w:rsid w:val="159DC7A9"/>
    <w:rsid w:val="15FE180D"/>
    <w:rsid w:val="16D710ED"/>
    <w:rsid w:val="1927169D"/>
    <w:rsid w:val="192CD251"/>
    <w:rsid w:val="1A22C61B"/>
    <w:rsid w:val="1A9008E3"/>
    <w:rsid w:val="1AABBCE2"/>
    <w:rsid w:val="1B76C57A"/>
    <w:rsid w:val="1C62D454"/>
    <w:rsid w:val="1C647313"/>
    <w:rsid w:val="1CA5D29E"/>
    <w:rsid w:val="1EAF8C71"/>
    <w:rsid w:val="1EB300EF"/>
    <w:rsid w:val="1FD41316"/>
    <w:rsid w:val="20737991"/>
    <w:rsid w:val="20902BA8"/>
    <w:rsid w:val="21815203"/>
    <w:rsid w:val="21ACFCC1"/>
    <w:rsid w:val="22D58E17"/>
    <w:rsid w:val="2338F78D"/>
    <w:rsid w:val="245DDBB3"/>
    <w:rsid w:val="2479EDA6"/>
    <w:rsid w:val="24917B5D"/>
    <w:rsid w:val="256347EB"/>
    <w:rsid w:val="25ADAF29"/>
    <w:rsid w:val="267113BD"/>
    <w:rsid w:val="26D41470"/>
    <w:rsid w:val="27694424"/>
    <w:rsid w:val="2796808F"/>
    <w:rsid w:val="27E01076"/>
    <w:rsid w:val="280CE41E"/>
    <w:rsid w:val="286FE4D1"/>
    <w:rsid w:val="28856E11"/>
    <w:rsid w:val="28E78480"/>
    <w:rsid w:val="2B2B5C83"/>
    <w:rsid w:val="2C542555"/>
    <w:rsid w:val="2C6E1860"/>
    <w:rsid w:val="2CCBF230"/>
    <w:rsid w:val="2D27370E"/>
    <w:rsid w:val="2D5E17F1"/>
    <w:rsid w:val="2E62FD45"/>
    <w:rsid w:val="2EBFD5DB"/>
    <w:rsid w:val="2EEC0475"/>
    <w:rsid w:val="2FD0D79F"/>
    <w:rsid w:val="2FE519A7"/>
    <w:rsid w:val="31B3266D"/>
    <w:rsid w:val="31DDDA64"/>
    <w:rsid w:val="3204BDB5"/>
    <w:rsid w:val="328E60FA"/>
    <w:rsid w:val="3296F5CC"/>
    <w:rsid w:val="339CD552"/>
    <w:rsid w:val="33BEB743"/>
    <w:rsid w:val="344BFA91"/>
    <w:rsid w:val="34B88ACA"/>
    <w:rsid w:val="34D865E7"/>
    <w:rsid w:val="34F73924"/>
    <w:rsid w:val="351ACC14"/>
    <w:rsid w:val="3675FCB0"/>
    <w:rsid w:val="36CC60FD"/>
    <w:rsid w:val="3733DC16"/>
    <w:rsid w:val="3761D21D"/>
    <w:rsid w:val="37B2E36B"/>
    <w:rsid w:val="385F4A4B"/>
    <w:rsid w:val="39738538"/>
    <w:rsid w:val="39D4DAF6"/>
    <w:rsid w:val="3A6ED585"/>
    <w:rsid w:val="3AEA819F"/>
    <w:rsid w:val="3AEBACC1"/>
    <w:rsid w:val="3BB0A0CB"/>
    <w:rsid w:val="3BBB152B"/>
    <w:rsid w:val="3BE59C33"/>
    <w:rsid w:val="3C2452E1"/>
    <w:rsid w:val="3CA5D4CE"/>
    <w:rsid w:val="3CC39CAF"/>
    <w:rsid w:val="3CCA60A3"/>
    <w:rsid w:val="3D1B0EC1"/>
    <w:rsid w:val="3F29FDDA"/>
    <w:rsid w:val="3FA80DA3"/>
    <w:rsid w:val="3FBA4928"/>
    <w:rsid w:val="3FC01B3D"/>
    <w:rsid w:val="402BD78A"/>
    <w:rsid w:val="40D5CC20"/>
    <w:rsid w:val="41511803"/>
    <w:rsid w:val="41833270"/>
    <w:rsid w:val="4249766D"/>
    <w:rsid w:val="42DE5C59"/>
    <w:rsid w:val="42F9EF84"/>
    <w:rsid w:val="444552F0"/>
    <w:rsid w:val="44BE17D5"/>
    <w:rsid w:val="46ED8298"/>
    <w:rsid w:val="4745198B"/>
    <w:rsid w:val="4777F5E7"/>
    <w:rsid w:val="482834CB"/>
    <w:rsid w:val="4951845B"/>
    <w:rsid w:val="496D7E17"/>
    <w:rsid w:val="4A27B732"/>
    <w:rsid w:val="4C43634B"/>
    <w:rsid w:val="4C5F2A1D"/>
    <w:rsid w:val="4CC4FBE8"/>
    <w:rsid w:val="4D4AA18F"/>
    <w:rsid w:val="4DD6150A"/>
    <w:rsid w:val="4DF4513D"/>
    <w:rsid w:val="4E2264EE"/>
    <w:rsid w:val="4F1C5311"/>
    <w:rsid w:val="4F2536EE"/>
    <w:rsid w:val="4FBF4A2F"/>
    <w:rsid w:val="4FD46F84"/>
    <w:rsid w:val="4FE3744D"/>
    <w:rsid w:val="500DFB55"/>
    <w:rsid w:val="5127452B"/>
    <w:rsid w:val="522DD12E"/>
    <w:rsid w:val="52354958"/>
    <w:rsid w:val="5276F55A"/>
    <w:rsid w:val="52C7C260"/>
    <w:rsid w:val="535E984B"/>
    <w:rsid w:val="53BA7C3B"/>
    <w:rsid w:val="53DB9A0F"/>
    <w:rsid w:val="53DF7FB4"/>
    <w:rsid w:val="53F5970B"/>
    <w:rsid w:val="5408875B"/>
    <w:rsid w:val="542323F4"/>
    <w:rsid w:val="545EE5ED"/>
    <w:rsid w:val="546392C1"/>
    <w:rsid w:val="548EC793"/>
    <w:rsid w:val="54B1889B"/>
    <w:rsid w:val="554431F6"/>
    <w:rsid w:val="557BF61E"/>
    <w:rsid w:val="5677F986"/>
    <w:rsid w:val="576ADD02"/>
    <w:rsid w:val="584F0048"/>
    <w:rsid w:val="5850D5EE"/>
    <w:rsid w:val="586511CD"/>
    <w:rsid w:val="589693A0"/>
    <w:rsid w:val="58B2F0D7"/>
    <w:rsid w:val="5A2FDD27"/>
    <w:rsid w:val="5AAE5309"/>
    <w:rsid w:val="5AB47F9C"/>
    <w:rsid w:val="5B2626F4"/>
    <w:rsid w:val="5BEA9199"/>
    <w:rsid w:val="5C1510CA"/>
    <w:rsid w:val="5C55C440"/>
    <w:rsid w:val="5D5DBAC5"/>
    <w:rsid w:val="5E12628D"/>
    <w:rsid w:val="5E99D930"/>
    <w:rsid w:val="5ED7F5CB"/>
    <w:rsid w:val="60B1843F"/>
    <w:rsid w:val="610A0D21"/>
    <w:rsid w:val="62277467"/>
    <w:rsid w:val="63153817"/>
    <w:rsid w:val="64CD093A"/>
    <w:rsid w:val="65545121"/>
    <w:rsid w:val="65DD7E44"/>
    <w:rsid w:val="66722F96"/>
    <w:rsid w:val="67E109AC"/>
    <w:rsid w:val="684E4BE8"/>
    <w:rsid w:val="688BF1E3"/>
    <w:rsid w:val="69AC95B5"/>
    <w:rsid w:val="6A27C244"/>
    <w:rsid w:val="6A88BAF9"/>
    <w:rsid w:val="6AEC38C1"/>
    <w:rsid w:val="6B443844"/>
    <w:rsid w:val="6CC357AA"/>
    <w:rsid w:val="6D1A51A5"/>
    <w:rsid w:val="6DC333FF"/>
    <w:rsid w:val="6E7DF518"/>
    <w:rsid w:val="6EFB3367"/>
    <w:rsid w:val="6F687AFF"/>
    <w:rsid w:val="706CAA06"/>
    <w:rsid w:val="709310DC"/>
    <w:rsid w:val="7128AA13"/>
    <w:rsid w:val="720E183F"/>
    <w:rsid w:val="724FCFDF"/>
    <w:rsid w:val="73DBF381"/>
    <w:rsid w:val="743EA950"/>
    <w:rsid w:val="74B3CAD0"/>
    <w:rsid w:val="751E2A3B"/>
    <w:rsid w:val="752466A9"/>
    <w:rsid w:val="75BDC79A"/>
    <w:rsid w:val="76491A4D"/>
    <w:rsid w:val="767D0527"/>
    <w:rsid w:val="77173683"/>
    <w:rsid w:val="77DEB0CC"/>
    <w:rsid w:val="78186A69"/>
    <w:rsid w:val="7822BB4C"/>
    <w:rsid w:val="789992FC"/>
    <w:rsid w:val="78AA0333"/>
    <w:rsid w:val="78DFB922"/>
    <w:rsid w:val="78E414EB"/>
    <w:rsid w:val="78F5685C"/>
    <w:rsid w:val="7A35635D"/>
    <w:rsid w:val="7A9138BD"/>
    <w:rsid w:val="7B727B35"/>
    <w:rsid w:val="7C83A1BD"/>
    <w:rsid w:val="7CE28174"/>
    <w:rsid w:val="7CF14D8F"/>
    <w:rsid w:val="7CFCA1F3"/>
    <w:rsid w:val="7E15772F"/>
    <w:rsid w:val="7E6FB846"/>
    <w:rsid w:val="7E84EFCB"/>
    <w:rsid w:val="7EFFCCF9"/>
    <w:rsid w:val="7F87DBD5"/>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8B76E6"/>
  <w14:defaultImageDpi w14:val="300"/>
  <w15:docId w15:val="{470F2DA5-3A56-4634-92D0-07BC3F5A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paragraph" w:styleId="berschrift2">
    <w:name w:val="heading 2"/>
    <w:basedOn w:val="Standard"/>
    <w:next w:val="Standard"/>
    <w:link w:val="berschrift2Zchn"/>
    <w:uiPriority w:val="9"/>
    <w:semiHidden/>
    <w:unhideWhenUsed/>
    <w:qFormat/>
    <w:rsid w:val="007712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 w:type="character" w:customStyle="1" w:styleId="berschrift2Zchn">
    <w:name w:val="Überschrift 2 Zchn"/>
    <w:basedOn w:val="Absatz-Standardschriftart"/>
    <w:link w:val="berschrift2"/>
    <w:uiPriority w:val="9"/>
    <w:semiHidden/>
    <w:rsid w:val="00771293"/>
    <w:rPr>
      <w:rFonts w:asciiTheme="majorHAnsi" w:eastAsiaTheme="majorEastAsia" w:hAnsiTheme="majorHAnsi" w:cstheme="majorBidi"/>
      <w:color w:val="365F91" w:themeColor="accent1" w:themeShade="BF"/>
      <w:sz w:val="26"/>
      <w:szCs w:val="26"/>
    </w:rPr>
  </w:style>
  <w:style w:type="character" w:styleId="Erwhnung">
    <w:name w:val="Mention"/>
    <w:basedOn w:val="Absatz-Standardschriftart"/>
    <w:uiPriority w:val="99"/>
    <w:unhideWhenUsed/>
    <w:rsid w:val="001D12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266543043">
      <w:bodyDiv w:val="1"/>
      <w:marLeft w:val="0"/>
      <w:marRight w:val="0"/>
      <w:marTop w:val="0"/>
      <w:marBottom w:val="0"/>
      <w:divBdr>
        <w:top w:val="none" w:sz="0" w:space="0" w:color="auto"/>
        <w:left w:val="none" w:sz="0" w:space="0" w:color="auto"/>
        <w:bottom w:val="none" w:sz="0" w:space="0" w:color="auto"/>
        <w:right w:val="none" w:sz="0" w:space="0" w:color="auto"/>
      </w:divBdr>
    </w:div>
    <w:div w:id="398525337">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39716643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065137346">
      <w:bodyDiv w:val="1"/>
      <w:marLeft w:val="0"/>
      <w:marRight w:val="0"/>
      <w:marTop w:val="0"/>
      <w:marBottom w:val="0"/>
      <w:divBdr>
        <w:top w:val="none" w:sz="0" w:space="0" w:color="auto"/>
        <w:left w:val="none" w:sz="0" w:space="0" w:color="auto"/>
        <w:bottom w:val="none" w:sz="0" w:space="0" w:color="auto"/>
        <w:right w:val="none" w:sz="0" w:space="0" w:color="auto"/>
      </w:divBdr>
    </w:div>
    <w:div w:id="2079283517">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JRE.de" TargetMode="Externa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K:\K1%20Dateien\JRE%20Jeunes%20Restaurateurs\Presse-Templat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ee4238-f6b9-4f22-a390-a3578837e654" xsi:nil="true"/>
    <lcf76f155ced4ddcb4097134ff3c332f xmlns="032bc908-6b6c-4883-8761-c6eaa9928b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13" ma:contentTypeDescription="Ein neues Dokument erstellen." ma:contentTypeScope="" ma:versionID="ac88092a97f91d1dcdcd4c109bc4b49c">
  <xsd:schema xmlns:xsd="http://www.w3.org/2001/XMLSchema" xmlns:xs="http://www.w3.org/2001/XMLSchema" xmlns:p="http://schemas.microsoft.com/office/2006/metadata/properties" xmlns:ns2="032bc908-6b6c-4883-8761-c6eaa9928b9f" xmlns:ns3="3eee4238-f6b9-4f22-a390-a3578837e654" targetNamespace="http://schemas.microsoft.com/office/2006/metadata/properties" ma:root="true" ma:fieldsID="100516d3b2d49d13fe7aabbbb3cbee7c" ns2:_="" ns3:_="">
    <xsd:import namespace="032bc908-6b6c-4883-8761-c6eaa9928b9f"/>
    <xsd:import namespace="3eee4238-f6b9-4f22-a390-a3578837e6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962d6c08-c858-4748-a177-712473580c27"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4238-f6b9-4f22-a390-a3578837e65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3090f-7d69-4d05-8cc0-7ed0fc322126}" ma:internalName="TaxCatchAll" ma:showField="CatchAllData" ma:web="3eee4238-f6b9-4f22-a390-a3578837e6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2.xml><?xml version="1.0" encoding="utf-8"?>
<ds:datastoreItem xmlns:ds="http://schemas.openxmlformats.org/officeDocument/2006/customXml" ds:itemID="{EB100BB1-4CEA-4E6C-92AA-653A37ECAC41}">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3eee4238-f6b9-4f22-a390-a3578837e654"/>
    <ds:schemaRef ds:uri="032bc908-6b6c-4883-8761-c6eaa9928b9f"/>
    <ds:schemaRef ds:uri="http://www.w3.org/XML/1998/namespace"/>
    <ds:schemaRef ds:uri="http://purl.org/dc/dcmitype/"/>
  </ds:schemaRefs>
</ds:datastoreItem>
</file>

<file path=customXml/itemProps3.xml><?xml version="1.0" encoding="utf-8"?>
<ds:datastoreItem xmlns:ds="http://schemas.openxmlformats.org/officeDocument/2006/customXml" ds:itemID="{0CCA9A01-CFB6-4D99-B60E-1B4685062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3eee4238-f6b9-4f22-a390-a3578837e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4550AF-9B43-4386-A2F7-D6352D16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Presse-Template</Template>
  <TotalTime>0</TotalTime>
  <Pages>4</Pages>
  <Words>580</Words>
  <Characters>3661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Nicolai Jacobs</dc:creator>
  <cp:keywords/>
  <dc:description/>
  <cp:lastModifiedBy>Eva Runkel</cp:lastModifiedBy>
  <cp:revision>4</cp:revision>
  <cp:lastPrinted>2020-03-11T09:22:00Z</cp:lastPrinted>
  <dcterms:created xsi:type="dcterms:W3CDTF">2022-11-28T14:33:00Z</dcterms:created>
  <dcterms:modified xsi:type="dcterms:W3CDTF">2022-11-28T14:22:00Z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y fmtid="{D5CDD505-2E9C-101B-9397-08002B2CF9AE}" pid="3" name="MediaServiceImageTags">
    <vt:lpwstr/>
  </property>
</Properties>
</file>